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5738B" w14:textId="77777777" w:rsidR="00756F6D" w:rsidRPr="00677E01" w:rsidRDefault="00756F6D" w:rsidP="00756F6D">
      <w:pPr>
        <w:jc w:val="center"/>
        <w:rPr>
          <w:rFonts w:ascii="Arial" w:hAnsi="Arial" w:cs="Arial"/>
          <w:b/>
          <w:sz w:val="22"/>
          <w:szCs w:val="22"/>
        </w:rPr>
      </w:pPr>
      <w:r w:rsidRPr="00677E01">
        <w:rPr>
          <w:rFonts w:ascii="Arial" w:hAnsi="Arial" w:cs="Arial"/>
          <w:b/>
          <w:sz w:val="22"/>
          <w:szCs w:val="22"/>
        </w:rPr>
        <w:t xml:space="preserve">ANEXO </w:t>
      </w:r>
      <w:r>
        <w:rPr>
          <w:rFonts w:ascii="Arial" w:hAnsi="Arial" w:cs="Arial"/>
          <w:b/>
          <w:sz w:val="22"/>
          <w:szCs w:val="22"/>
        </w:rPr>
        <w:t>I</w:t>
      </w:r>
    </w:p>
    <w:p w14:paraId="5BFE47DA" w14:textId="77777777" w:rsidR="00756F6D" w:rsidRDefault="00756F6D" w:rsidP="00677E01">
      <w:pPr>
        <w:jc w:val="center"/>
        <w:rPr>
          <w:rFonts w:ascii="Arial" w:hAnsi="Arial" w:cs="Arial"/>
          <w:b/>
          <w:sz w:val="22"/>
          <w:szCs w:val="22"/>
        </w:rPr>
      </w:pPr>
    </w:p>
    <w:p w14:paraId="4517646A" w14:textId="77777777" w:rsidR="00677E01" w:rsidRPr="00677E01" w:rsidRDefault="00677E01" w:rsidP="00456146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677E01">
        <w:rPr>
          <w:rFonts w:ascii="Arial" w:hAnsi="Arial" w:cs="Arial"/>
          <w:b/>
          <w:sz w:val="22"/>
          <w:szCs w:val="22"/>
        </w:rPr>
        <w:t>AVISO DA DISPENSA SIMPLIFICADA Nº XX/202x</w:t>
      </w:r>
    </w:p>
    <w:p w14:paraId="2D7417C4" w14:textId="77777777" w:rsidR="00677E01" w:rsidRPr="00677E01" w:rsidRDefault="00677E01" w:rsidP="00456146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677E01">
        <w:rPr>
          <w:rFonts w:ascii="Arial" w:hAnsi="Arial" w:cs="Arial"/>
          <w:b/>
          <w:sz w:val="22"/>
          <w:szCs w:val="22"/>
        </w:rPr>
        <w:t xml:space="preserve">PROCESSO Nº </w:t>
      </w:r>
    </w:p>
    <w:p w14:paraId="59C08B33" w14:textId="77777777" w:rsidR="00677E01" w:rsidRPr="00677E01" w:rsidRDefault="00677E01" w:rsidP="00456146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AA90AEE" w14:textId="77777777" w:rsidR="00677E01" w:rsidRPr="00677E01" w:rsidRDefault="00677E01" w:rsidP="0045614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77E01">
        <w:rPr>
          <w:rFonts w:ascii="Arial" w:hAnsi="Arial" w:cs="Arial"/>
          <w:sz w:val="22"/>
          <w:szCs w:val="22"/>
        </w:rPr>
        <w:t xml:space="preserve">O MUNICÍPIO DE LAGUNA CARAPÃ-MS, CNPJ Nº XXXXX, com sede à Rua xxxxxx, nº xxx – na cidade de Laguna Carapã/MS , por intermédio da Coordenadoria de Suprimento e Logística, e através do Agente de Contratação Direta designado pela Portaria nº xxxx, xxx de xxxxx de 2024, torna público que, realizará </w:t>
      </w:r>
      <w:r w:rsidRPr="00677E01">
        <w:rPr>
          <w:rFonts w:ascii="Arial" w:hAnsi="Arial" w:cs="Arial"/>
          <w:b/>
          <w:sz w:val="22"/>
          <w:szCs w:val="22"/>
        </w:rPr>
        <w:t>DISPENSA SIMPLIFICADA</w:t>
      </w:r>
      <w:r w:rsidRPr="00677E01">
        <w:rPr>
          <w:rFonts w:ascii="Arial" w:hAnsi="Arial" w:cs="Arial"/>
          <w:sz w:val="22"/>
          <w:szCs w:val="22"/>
        </w:rPr>
        <w:t xml:space="preserve">, em conformidade com o art. 6º, II do Decreto Municipal nº xxxx/2024 c/c </w:t>
      </w:r>
      <w:r w:rsidRPr="00677E01">
        <w:rPr>
          <w:rFonts w:ascii="Arial" w:hAnsi="Arial" w:cs="Arial"/>
          <w:b/>
          <w:sz w:val="22"/>
          <w:szCs w:val="22"/>
        </w:rPr>
        <w:t>art. 75, inciso II</w:t>
      </w:r>
      <w:r w:rsidRPr="00677E01">
        <w:rPr>
          <w:rFonts w:ascii="Arial" w:hAnsi="Arial" w:cs="Arial"/>
          <w:sz w:val="22"/>
          <w:szCs w:val="22"/>
        </w:rPr>
        <w:t xml:space="preserve"> </w:t>
      </w:r>
      <w:r w:rsidRPr="00677E01">
        <w:rPr>
          <w:rFonts w:ascii="Arial" w:hAnsi="Arial" w:cs="Arial"/>
          <w:b/>
          <w:sz w:val="22"/>
          <w:szCs w:val="22"/>
        </w:rPr>
        <w:t xml:space="preserve"> ou I </w:t>
      </w:r>
      <w:r w:rsidRPr="00677E01">
        <w:rPr>
          <w:rFonts w:ascii="Arial" w:hAnsi="Arial" w:cs="Arial"/>
          <w:sz w:val="22"/>
          <w:szCs w:val="22"/>
        </w:rPr>
        <w:t>da Lei nº 14.133/2021, e as exigências estabelecidas no Termo de Referência, objetivando obter a melhor proposta.</w:t>
      </w:r>
    </w:p>
    <w:p w14:paraId="52151969" w14:textId="77777777" w:rsidR="00677E01" w:rsidRPr="00677E01" w:rsidRDefault="00677E01" w:rsidP="0045614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77E01">
        <w:rPr>
          <w:rFonts w:ascii="Arial" w:hAnsi="Arial" w:cs="Arial"/>
          <w:b/>
          <w:sz w:val="22"/>
          <w:szCs w:val="22"/>
        </w:rPr>
        <w:t>OBJETO:</w:t>
      </w:r>
      <w:r w:rsidRPr="00677E01">
        <w:rPr>
          <w:rFonts w:ascii="Arial" w:hAnsi="Arial" w:cs="Arial"/>
          <w:sz w:val="22"/>
          <w:szCs w:val="22"/>
        </w:rPr>
        <w:t xml:space="preserve"> XXXXXXXXXXXXXXXXXXXXXXXXXXXXXXXXXXXXXXXXXXXXXXXXXXXXXXXXXXXXXXXXXXXXXXXX</w:t>
      </w:r>
    </w:p>
    <w:p w14:paraId="0E7CBFE4" w14:textId="77777777" w:rsidR="00677E01" w:rsidRPr="00677E01" w:rsidRDefault="00677E01" w:rsidP="00456146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677E01">
        <w:rPr>
          <w:rFonts w:ascii="Arial" w:hAnsi="Arial" w:cs="Arial"/>
          <w:b/>
          <w:sz w:val="22"/>
          <w:szCs w:val="22"/>
        </w:rPr>
        <w:t>CRITÉRIO DE JULGAMENTO: XXXXXXXXXXXXXX</w:t>
      </w:r>
    </w:p>
    <w:p w14:paraId="62DA5323" w14:textId="77777777" w:rsidR="00677E01" w:rsidRPr="00677E01" w:rsidRDefault="00677E01" w:rsidP="0045614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77E01">
        <w:rPr>
          <w:rFonts w:ascii="Arial" w:hAnsi="Arial" w:cs="Arial"/>
          <w:b/>
          <w:sz w:val="22"/>
          <w:szCs w:val="22"/>
        </w:rPr>
        <w:t>PREFERÊNCIA:</w:t>
      </w:r>
      <w:r w:rsidRPr="00677E01">
        <w:rPr>
          <w:rFonts w:ascii="Arial" w:hAnsi="Arial" w:cs="Arial"/>
          <w:sz w:val="22"/>
          <w:szCs w:val="22"/>
        </w:rPr>
        <w:t xml:space="preserve"> Haverá preferência para contratação com Microempresa e empresa de pequeno porte, na forma do inciso I do art. 48 da Lei Complementar nº 123/2006 e do art. 2º do Decreto nº 09/2024. </w:t>
      </w:r>
    </w:p>
    <w:p w14:paraId="6CB4403A" w14:textId="77777777" w:rsidR="00677E01" w:rsidRPr="00677E01" w:rsidRDefault="00677E01" w:rsidP="0045614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77E01">
        <w:rPr>
          <w:rFonts w:ascii="Arial" w:hAnsi="Arial" w:cs="Arial"/>
          <w:b/>
          <w:sz w:val="22"/>
          <w:szCs w:val="22"/>
        </w:rPr>
        <w:t xml:space="preserve">DATA DA PUBLICAÇÃO: </w:t>
      </w:r>
      <w:r w:rsidRPr="00677E01">
        <w:rPr>
          <w:rFonts w:ascii="Arial" w:hAnsi="Arial" w:cs="Arial"/>
          <w:sz w:val="22"/>
          <w:szCs w:val="22"/>
        </w:rPr>
        <w:t>XXXXXXX</w:t>
      </w:r>
    </w:p>
    <w:p w14:paraId="5A10DB18" w14:textId="77777777" w:rsidR="00677E01" w:rsidRPr="00677E01" w:rsidRDefault="00677E01" w:rsidP="0045614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77E01">
        <w:rPr>
          <w:rFonts w:ascii="Arial" w:hAnsi="Arial" w:cs="Arial"/>
          <w:b/>
          <w:sz w:val="22"/>
          <w:szCs w:val="22"/>
        </w:rPr>
        <w:t>DATA DO INÍCIO DO RECEBIMENTO DE PROPOSTAS</w:t>
      </w:r>
      <w:r w:rsidRPr="00677E01">
        <w:rPr>
          <w:rFonts w:ascii="Arial" w:hAnsi="Arial" w:cs="Arial"/>
          <w:sz w:val="22"/>
          <w:szCs w:val="22"/>
        </w:rPr>
        <w:t>: XXXXXXX</w:t>
      </w:r>
    </w:p>
    <w:p w14:paraId="53B20275" w14:textId="77777777" w:rsidR="00677E01" w:rsidRPr="00677E01" w:rsidRDefault="00677E01" w:rsidP="0045614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77E01">
        <w:rPr>
          <w:rFonts w:ascii="Arial" w:hAnsi="Arial" w:cs="Arial"/>
          <w:b/>
          <w:sz w:val="22"/>
          <w:szCs w:val="22"/>
        </w:rPr>
        <w:t>DATA FINAL DE RECEBIMENTO DE PROPOSTAS</w:t>
      </w:r>
      <w:r w:rsidRPr="00677E01">
        <w:rPr>
          <w:rFonts w:ascii="Arial" w:hAnsi="Arial" w:cs="Arial"/>
          <w:sz w:val="22"/>
          <w:szCs w:val="22"/>
        </w:rPr>
        <w:t xml:space="preserve">: XXXXXXXXXX  </w:t>
      </w:r>
    </w:p>
    <w:p w14:paraId="6F151B11" w14:textId="77777777" w:rsidR="00677E01" w:rsidRPr="00677E01" w:rsidRDefault="00677E01" w:rsidP="0045614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77E01">
        <w:rPr>
          <w:rFonts w:ascii="Arial" w:hAnsi="Arial" w:cs="Arial"/>
          <w:b/>
          <w:sz w:val="22"/>
          <w:szCs w:val="22"/>
        </w:rPr>
        <w:t>HORÁRIO DE ENCERRAMENTO</w:t>
      </w:r>
      <w:r w:rsidRPr="00677E01">
        <w:rPr>
          <w:rFonts w:ascii="Arial" w:hAnsi="Arial" w:cs="Arial"/>
          <w:sz w:val="22"/>
          <w:szCs w:val="22"/>
        </w:rPr>
        <w:t>:  XXXXX (HORÁRIO DE MATO GROSSO DO SUL)</w:t>
      </w:r>
    </w:p>
    <w:p w14:paraId="17BC4FD8" w14:textId="77777777" w:rsidR="00677E01" w:rsidRPr="00677E01" w:rsidRDefault="00677E01" w:rsidP="0045614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77E01">
        <w:rPr>
          <w:rFonts w:ascii="Arial" w:hAnsi="Arial" w:cs="Arial"/>
          <w:b/>
          <w:sz w:val="22"/>
          <w:szCs w:val="22"/>
        </w:rPr>
        <w:t>FORMA DE RECEBIMENTO:</w:t>
      </w:r>
      <w:r w:rsidRPr="00677E01">
        <w:rPr>
          <w:rFonts w:ascii="Arial" w:hAnsi="Arial" w:cs="Arial"/>
          <w:sz w:val="22"/>
          <w:szCs w:val="22"/>
        </w:rPr>
        <w:t xml:space="preserve">  Via email: xxxxxxxxxxxxxxxxxxxxxxxxx</w:t>
      </w:r>
    </w:p>
    <w:p w14:paraId="2E4FBDE7" w14:textId="77777777" w:rsidR="00677E01" w:rsidRPr="00677E01" w:rsidRDefault="00677E01" w:rsidP="0045614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77E01">
        <w:rPr>
          <w:rFonts w:ascii="Arial" w:hAnsi="Arial" w:cs="Arial"/>
          <w:sz w:val="22"/>
          <w:szCs w:val="22"/>
        </w:rPr>
        <w:t xml:space="preserve">Visando atender o disposto no §3º do art. 75 da Lei nº 14.133/2021 e Decreto Municipal nº xxxx/2024, abre-se prazo às empresas interessadas neste objeto para apresentação de propostas adicionais à municipalidade. </w:t>
      </w:r>
    </w:p>
    <w:p w14:paraId="443515BE" w14:textId="77777777" w:rsidR="00677E01" w:rsidRPr="00677E01" w:rsidRDefault="00677E01" w:rsidP="0045614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77E01">
        <w:rPr>
          <w:rFonts w:ascii="Arial" w:hAnsi="Arial" w:cs="Arial"/>
          <w:sz w:val="22"/>
          <w:szCs w:val="22"/>
        </w:rPr>
        <w:t xml:space="preserve">As propostas serão recebidas pelo email: xxxxxxxxxxxxxxxxxxxxxxxxxxxx, podendo ser também protocoladas no endereço acima, até às xxxxx horas do dia xxx de xxxxx de 202x. </w:t>
      </w:r>
    </w:p>
    <w:p w14:paraId="438FF729" w14:textId="77777777" w:rsidR="00677E01" w:rsidRPr="00677E01" w:rsidRDefault="00677E01" w:rsidP="0045614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77E01">
        <w:rPr>
          <w:rFonts w:ascii="Arial" w:hAnsi="Arial" w:cs="Arial"/>
          <w:sz w:val="22"/>
          <w:szCs w:val="22"/>
        </w:rPr>
        <w:t xml:space="preserve">Termo de referência simplificado, modelo de proposta e este aviso podem ser visualizados e obtidos no site oficial do Município.  </w:t>
      </w:r>
    </w:p>
    <w:p w14:paraId="0509B145" w14:textId="77777777" w:rsidR="00677E01" w:rsidRPr="00677E01" w:rsidRDefault="00677E01" w:rsidP="0045614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77E01">
        <w:rPr>
          <w:rFonts w:ascii="Arial" w:hAnsi="Arial" w:cs="Arial"/>
          <w:sz w:val="22"/>
          <w:szCs w:val="22"/>
        </w:rPr>
        <w:t xml:space="preserve">Dúvidas e esclarecimento podem ser obtidos através do e-mail acima ou pelo telefone: (67) xxxxxxxxxxx </w:t>
      </w:r>
    </w:p>
    <w:p w14:paraId="5FE26195" w14:textId="77777777" w:rsidR="00677E01" w:rsidRPr="00677E01" w:rsidRDefault="00677E01" w:rsidP="00456146">
      <w:pPr>
        <w:spacing w:after="120"/>
        <w:jc w:val="right"/>
        <w:rPr>
          <w:rFonts w:ascii="Arial" w:hAnsi="Arial" w:cs="Arial"/>
          <w:sz w:val="22"/>
          <w:szCs w:val="22"/>
        </w:rPr>
      </w:pPr>
      <w:r w:rsidRPr="00677E01">
        <w:rPr>
          <w:rFonts w:ascii="Arial" w:hAnsi="Arial" w:cs="Arial"/>
          <w:sz w:val="22"/>
          <w:szCs w:val="22"/>
        </w:rPr>
        <w:t xml:space="preserve">Laguna Carapã/MS, xxx de xxxxxx de 202x. </w:t>
      </w:r>
    </w:p>
    <w:p w14:paraId="0AC66FD8" w14:textId="77777777" w:rsidR="00677E01" w:rsidRPr="00677E01" w:rsidRDefault="00677E01" w:rsidP="00456146">
      <w:pPr>
        <w:spacing w:after="120"/>
        <w:jc w:val="right"/>
        <w:rPr>
          <w:rFonts w:ascii="Arial" w:hAnsi="Arial" w:cs="Arial"/>
          <w:sz w:val="22"/>
          <w:szCs w:val="22"/>
        </w:rPr>
      </w:pPr>
      <w:r w:rsidRPr="00677E01">
        <w:rPr>
          <w:rFonts w:ascii="Arial" w:hAnsi="Arial" w:cs="Arial"/>
          <w:sz w:val="22"/>
          <w:szCs w:val="22"/>
        </w:rPr>
        <w:t>Xxxxxxxxxxxxxxxxxxxxxxxxxx</w:t>
      </w:r>
    </w:p>
    <w:p w14:paraId="79BD555B" w14:textId="77777777" w:rsidR="00677E01" w:rsidRPr="00677E01" w:rsidRDefault="00677E01" w:rsidP="00677E01">
      <w:pPr>
        <w:rPr>
          <w:rFonts w:ascii="Arial" w:hAnsi="Arial" w:cs="Arial"/>
          <w:b/>
          <w:sz w:val="22"/>
          <w:szCs w:val="22"/>
        </w:rPr>
      </w:pPr>
    </w:p>
    <w:p w14:paraId="6F80847C" w14:textId="77777777" w:rsidR="00677E01" w:rsidRPr="00677E01" w:rsidRDefault="00677E01" w:rsidP="00677E01">
      <w:pPr>
        <w:rPr>
          <w:rFonts w:ascii="Arial" w:hAnsi="Arial" w:cs="Arial"/>
          <w:b/>
          <w:sz w:val="22"/>
          <w:szCs w:val="22"/>
        </w:rPr>
      </w:pPr>
    </w:p>
    <w:p w14:paraId="30676FC6" w14:textId="77777777" w:rsidR="00677E01" w:rsidRPr="00677E01" w:rsidRDefault="00677E01" w:rsidP="00677E01">
      <w:pPr>
        <w:rPr>
          <w:rFonts w:ascii="Arial" w:hAnsi="Arial" w:cs="Arial"/>
          <w:b/>
          <w:sz w:val="22"/>
          <w:szCs w:val="22"/>
        </w:rPr>
      </w:pPr>
    </w:p>
    <w:p w14:paraId="0B37D9F9" w14:textId="77777777" w:rsidR="00677E01" w:rsidRPr="00677E01" w:rsidRDefault="00677E01" w:rsidP="00456146">
      <w:pPr>
        <w:spacing w:after="120"/>
        <w:rPr>
          <w:rFonts w:ascii="Arial" w:hAnsi="Arial" w:cs="Arial"/>
          <w:b/>
          <w:sz w:val="22"/>
          <w:szCs w:val="22"/>
        </w:rPr>
      </w:pPr>
      <w:r w:rsidRPr="00677E01">
        <w:rPr>
          <w:rFonts w:ascii="Arial" w:hAnsi="Arial" w:cs="Arial"/>
          <w:b/>
          <w:sz w:val="22"/>
          <w:szCs w:val="22"/>
        </w:rPr>
        <w:lastRenderedPageBreak/>
        <w:t>DISPENSA SIMPLIFICADA Nº XX/202x</w:t>
      </w:r>
    </w:p>
    <w:p w14:paraId="78B1CD2A" w14:textId="77777777" w:rsidR="00677E01" w:rsidRPr="00677E01" w:rsidRDefault="00677E01" w:rsidP="00456146">
      <w:pPr>
        <w:spacing w:after="120"/>
        <w:rPr>
          <w:rFonts w:ascii="Arial" w:hAnsi="Arial" w:cs="Arial"/>
          <w:b/>
          <w:sz w:val="22"/>
          <w:szCs w:val="22"/>
        </w:rPr>
      </w:pPr>
      <w:r w:rsidRPr="00677E01">
        <w:rPr>
          <w:rFonts w:ascii="Arial" w:hAnsi="Arial" w:cs="Arial"/>
          <w:b/>
          <w:sz w:val="22"/>
          <w:szCs w:val="22"/>
        </w:rPr>
        <w:t xml:space="preserve">PROCESSO Nº </w:t>
      </w:r>
    </w:p>
    <w:p w14:paraId="5818CECD" w14:textId="77777777" w:rsidR="00677E01" w:rsidRPr="00677E01" w:rsidRDefault="00677E01" w:rsidP="00456146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AC262C4" w14:textId="77777777" w:rsidR="00677E01" w:rsidRPr="00677E01" w:rsidRDefault="00677E01" w:rsidP="00456146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677E01">
        <w:rPr>
          <w:rFonts w:ascii="Arial" w:hAnsi="Arial" w:cs="Arial"/>
          <w:b/>
          <w:sz w:val="22"/>
          <w:szCs w:val="22"/>
        </w:rPr>
        <w:t>TERMO DE REFERÊNCIA SIMPLIFICADO</w:t>
      </w:r>
    </w:p>
    <w:p w14:paraId="1E53E04F" w14:textId="77777777" w:rsidR="00677E01" w:rsidRPr="00677E01" w:rsidRDefault="00677E01" w:rsidP="00456146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677E01">
        <w:rPr>
          <w:rFonts w:ascii="Arial" w:hAnsi="Arial" w:cs="Arial"/>
          <w:b/>
          <w:sz w:val="22"/>
          <w:szCs w:val="22"/>
        </w:rPr>
        <w:t>1. OBJETO:</w:t>
      </w:r>
    </w:p>
    <w:p w14:paraId="12D0E7C8" w14:textId="77777777" w:rsidR="00677E01" w:rsidRPr="00677E01" w:rsidRDefault="00677E01" w:rsidP="0045614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77E01">
        <w:rPr>
          <w:rFonts w:ascii="Arial" w:hAnsi="Arial" w:cs="Arial"/>
          <w:sz w:val="22"/>
          <w:szCs w:val="22"/>
        </w:rPr>
        <w:t>1.1. Constitui objeto a Contratação de empresa para fornecimento de xxxxxxxxxxxx, destinados a xxxxxxxxxxxxxxxxxxxx, no município de Laguna Carapã/MS.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9"/>
        <w:gridCol w:w="3309"/>
        <w:gridCol w:w="981"/>
        <w:gridCol w:w="927"/>
        <w:gridCol w:w="1518"/>
        <w:gridCol w:w="1518"/>
      </w:tblGrid>
      <w:tr w:rsidR="00677E01" w:rsidRPr="00677E01" w14:paraId="22728C1A" w14:textId="77777777" w:rsidTr="007D4393">
        <w:tc>
          <w:tcPr>
            <w:tcW w:w="817" w:type="dxa"/>
          </w:tcPr>
          <w:p w14:paraId="73589628" w14:textId="77777777" w:rsidR="00677E01" w:rsidRPr="00677E01" w:rsidRDefault="00677E01" w:rsidP="00456146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E01">
              <w:rPr>
                <w:rFonts w:ascii="Arial" w:hAnsi="Arial" w:cs="Arial"/>
                <w:sz w:val="22"/>
                <w:szCs w:val="22"/>
              </w:rPr>
              <w:t>Item</w:t>
            </w:r>
          </w:p>
        </w:tc>
        <w:tc>
          <w:tcPr>
            <w:tcW w:w="3402" w:type="dxa"/>
          </w:tcPr>
          <w:p w14:paraId="288566B5" w14:textId="77777777" w:rsidR="00677E01" w:rsidRPr="00677E01" w:rsidRDefault="00677E01" w:rsidP="00456146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E01">
              <w:rPr>
                <w:rFonts w:ascii="Arial" w:hAnsi="Arial" w:cs="Arial"/>
                <w:sz w:val="22"/>
                <w:szCs w:val="22"/>
              </w:rPr>
              <w:t>Descrição</w:t>
            </w:r>
          </w:p>
        </w:tc>
        <w:tc>
          <w:tcPr>
            <w:tcW w:w="992" w:type="dxa"/>
          </w:tcPr>
          <w:p w14:paraId="20C1F011" w14:textId="77777777" w:rsidR="00677E01" w:rsidRPr="00677E01" w:rsidRDefault="00677E01" w:rsidP="00456146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E01">
              <w:rPr>
                <w:rFonts w:ascii="Arial" w:hAnsi="Arial" w:cs="Arial"/>
                <w:sz w:val="22"/>
                <w:szCs w:val="22"/>
              </w:rPr>
              <w:t>Unid.</w:t>
            </w:r>
          </w:p>
        </w:tc>
        <w:tc>
          <w:tcPr>
            <w:tcW w:w="929" w:type="dxa"/>
          </w:tcPr>
          <w:p w14:paraId="4B238C80" w14:textId="77777777" w:rsidR="00677E01" w:rsidRPr="00677E01" w:rsidRDefault="00677E01" w:rsidP="00456146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E01">
              <w:rPr>
                <w:rFonts w:ascii="Arial" w:hAnsi="Arial" w:cs="Arial"/>
                <w:sz w:val="22"/>
                <w:szCs w:val="22"/>
              </w:rPr>
              <w:t>Quant.</w:t>
            </w:r>
          </w:p>
        </w:tc>
        <w:tc>
          <w:tcPr>
            <w:tcW w:w="1536" w:type="dxa"/>
          </w:tcPr>
          <w:p w14:paraId="2DD1D98D" w14:textId="77777777" w:rsidR="00677E01" w:rsidRPr="00677E01" w:rsidRDefault="00677E01" w:rsidP="00456146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E01">
              <w:rPr>
                <w:rFonts w:ascii="Arial" w:hAnsi="Arial" w:cs="Arial"/>
                <w:sz w:val="22"/>
                <w:szCs w:val="22"/>
              </w:rPr>
              <w:t>Valor Unit.</w:t>
            </w:r>
          </w:p>
          <w:p w14:paraId="6693C1E6" w14:textId="77777777" w:rsidR="00677E01" w:rsidRPr="00677E01" w:rsidRDefault="00677E01" w:rsidP="00456146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E01">
              <w:rPr>
                <w:rFonts w:ascii="Arial" w:hAnsi="Arial" w:cs="Arial"/>
                <w:sz w:val="22"/>
                <w:szCs w:val="22"/>
              </w:rPr>
              <w:t>Máximo Aceitável</w:t>
            </w:r>
          </w:p>
        </w:tc>
        <w:tc>
          <w:tcPr>
            <w:tcW w:w="1536" w:type="dxa"/>
          </w:tcPr>
          <w:p w14:paraId="4D827FED" w14:textId="77777777" w:rsidR="00677E01" w:rsidRPr="00677E01" w:rsidRDefault="00677E01" w:rsidP="00456146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E01">
              <w:rPr>
                <w:rFonts w:ascii="Arial" w:hAnsi="Arial" w:cs="Arial"/>
                <w:sz w:val="22"/>
                <w:szCs w:val="22"/>
              </w:rPr>
              <w:t>Valor Total Máximo Aceitável</w:t>
            </w:r>
          </w:p>
        </w:tc>
      </w:tr>
      <w:tr w:rsidR="00677E01" w:rsidRPr="00677E01" w14:paraId="1E8AC6D7" w14:textId="77777777" w:rsidTr="007D4393">
        <w:tc>
          <w:tcPr>
            <w:tcW w:w="817" w:type="dxa"/>
          </w:tcPr>
          <w:p w14:paraId="1F759598" w14:textId="77777777" w:rsidR="00677E01" w:rsidRPr="00677E01" w:rsidRDefault="00677E01" w:rsidP="00456146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14:paraId="7CF89B04" w14:textId="77777777" w:rsidR="00677E01" w:rsidRPr="00677E01" w:rsidRDefault="00677E01" w:rsidP="00456146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685FEE7F" w14:textId="77777777" w:rsidR="00677E01" w:rsidRPr="00677E01" w:rsidRDefault="00677E01" w:rsidP="00456146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9" w:type="dxa"/>
          </w:tcPr>
          <w:p w14:paraId="434D7CB1" w14:textId="77777777" w:rsidR="00677E01" w:rsidRPr="00677E01" w:rsidRDefault="00677E01" w:rsidP="00456146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6" w:type="dxa"/>
          </w:tcPr>
          <w:p w14:paraId="0EB56420" w14:textId="77777777" w:rsidR="00677E01" w:rsidRPr="00677E01" w:rsidRDefault="00677E01" w:rsidP="00456146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6" w:type="dxa"/>
          </w:tcPr>
          <w:p w14:paraId="5FCEE096" w14:textId="77777777" w:rsidR="00677E01" w:rsidRPr="00677E01" w:rsidRDefault="00677E01" w:rsidP="00456146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77E01" w:rsidRPr="00677E01" w14:paraId="5C99EB41" w14:textId="77777777" w:rsidTr="007D4393">
        <w:tc>
          <w:tcPr>
            <w:tcW w:w="817" w:type="dxa"/>
          </w:tcPr>
          <w:p w14:paraId="4CFAF29B" w14:textId="77777777" w:rsidR="00677E01" w:rsidRPr="00677E01" w:rsidRDefault="00677E01" w:rsidP="00456146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14:paraId="523A0F9B" w14:textId="77777777" w:rsidR="00677E01" w:rsidRPr="00677E01" w:rsidRDefault="00677E01" w:rsidP="00456146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18758B59" w14:textId="77777777" w:rsidR="00677E01" w:rsidRPr="00677E01" w:rsidRDefault="00677E01" w:rsidP="00456146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9" w:type="dxa"/>
          </w:tcPr>
          <w:p w14:paraId="706F873B" w14:textId="77777777" w:rsidR="00677E01" w:rsidRPr="00677E01" w:rsidRDefault="00677E01" w:rsidP="00456146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6" w:type="dxa"/>
          </w:tcPr>
          <w:p w14:paraId="01A3E197" w14:textId="77777777" w:rsidR="00677E01" w:rsidRPr="00677E01" w:rsidRDefault="00677E01" w:rsidP="00456146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6" w:type="dxa"/>
          </w:tcPr>
          <w:p w14:paraId="07121AC7" w14:textId="77777777" w:rsidR="00677E01" w:rsidRPr="00677E01" w:rsidRDefault="00677E01" w:rsidP="00456146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77E01" w:rsidRPr="00677E01" w14:paraId="62BE26C5" w14:textId="77777777" w:rsidTr="007D4393">
        <w:tc>
          <w:tcPr>
            <w:tcW w:w="817" w:type="dxa"/>
          </w:tcPr>
          <w:p w14:paraId="17E31357" w14:textId="77777777" w:rsidR="00677E01" w:rsidRPr="00677E01" w:rsidRDefault="00677E01" w:rsidP="00456146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14:paraId="7D69AFFE" w14:textId="77777777" w:rsidR="00677E01" w:rsidRPr="00677E01" w:rsidRDefault="00677E01" w:rsidP="00456146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5A9196BD" w14:textId="77777777" w:rsidR="00677E01" w:rsidRPr="00677E01" w:rsidRDefault="00677E01" w:rsidP="00456146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9" w:type="dxa"/>
          </w:tcPr>
          <w:p w14:paraId="1E50A70E" w14:textId="77777777" w:rsidR="00677E01" w:rsidRPr="00677E01" w:rsidRDefault="00677E01" w:rsidP="00456146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6" w:type="dxa"/>
          </w:tcPr>
          <w:p w14:paraId="17258820" w14:textId="77777777" w:rsidR="00677E01" w:rsidRPr="00677E01" w:rsidRDefault="00677E01" w:rsidP="00456146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6" w:type="dxa"/>
          </w:tcPr>
          <w:p w14:paraId="15E3E468" w14:textId="77777777" w:rsidR="00677E01" w:rsidRPr="00677E01" w:rsidRDefault="00677E01" w:rsidP="00456146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77E01" w:rsidRPr="00677E01" w14:paraId="230127A5" w14:textId="77777777" w:rsidTr="007D4393">
        <w:tc>
          <w:tcPr>
            <w:tcW w:w="7676" w:type="dxa"/>
            <w:gridSpan w:val="5"/>
          </w:tcPr>
          <w:p w14:paraId="33E24E3A" w14:textId="77777777" w:rsidR="00677E01" w:rsidRPr="00677E01" w:rsidRDefault="00677E01" w:rsidP="00456146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E01">
              <w:rPr>
                <w:rFonts w:ascii="Arial" w:hAnsi="Arial" w:cs="Arial"/>
                <w:sz w:val="22"/>
                <w:szCs w:val="22"/>
              </w:rPr>
              <w:t>VALOR TOTAL</w:t>
            </w:r>
          </w:p>
        </w:tc>
        <w:tc>
          <w:tcPr>
            <w:tcW w:w="1536" w:type="dxa"/>
          </w:tcPr>
          <w:p w14:paraId="0BDFC7D0" w14:textId="77777777" w:rsidR="00677E01" w:rsidRPr="00677E01" w:rsidRDefault="00677E01" w:rsidP="00456146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E5A9771" w14:textId="77777777" w:rsidR="00677E01" w:rsidRPr="00677E01" w:rsidRDefault="00677E01" w:rsidP="0045614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77E01">
        <w:rPr>
          <w:rFonts w:ascii="Arial" w:hAnsi="Arial" w:cs="Arial"/>
          <w:sz w:val="22"/>
          <w:szCs w:val="22"/>
        </w:rPr>
        <w:t xml:space="preserve">1.2. Haverá preferência para contratação com MEI, Microempresa e empresa de pequeno porte, na forma do inciso I do art. 48 da Lei Complementar nº 123/2006 e do art. 2º do Decreto nº 09/2024. </w:t>
      </w:r>
    </w:p>
    <w:p w14:paraId="7470B439" w14:textId="77777777" w:rsidR="00456146" w:rsidRDefault="00456146" w:rsidP="00456146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2BED762" w14:textId="77777777" w:rsidR="00677E01" w:rsidRPr="00677E01" w:rsidRDefault="00677E01" w:rsidP="0045614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77E01">
        <w:rPr>
          <w:rFonts w:ascii="Arial" w:hAnsi="Arial" w:cs="Arial"/>
          <w:sz w:val="22"/>
          <w:szCs w:val="22"/>
        </w:rPr>
        <w:t xml:space="preserve">1.3. LOCAL DE ENTREGA DO OBJETO </w:t>
      </w:r>
    </w:p>
    <w:p w14:paraId="0E599B01" w14:textId="77777777" w:rsidR="00677E01" w:rsidRPr="00677E01" w:rsidRDefault="00677E01" w:rsidP="0045614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77E01">
        <w:rPr>
          <w:rFonts w:ascii="Arial" w:hAnsi="Arial" w:cs="Arial"/>
          <w:sz w:val="22"/>
          <w:szCs w:val="22"/>
        </w:rPr>
        <w:t>1.3.1 Os produtos deverão ser entregues de forma Integral, de acordo com a autorização de compra expedida pela Secretaria solicitante, em dias úteis, no horário de xxxxxx horas, no seguinte endereço: xxxxxxxxxxxxxxxxxxxxxxxxxxxxxx</w:t>
      </w:r>
    </w:p>
    <w:p w14:paraId="1E9C2505" w14:textId="77777777" w:rsidR="00456146" w:rsidRDefault="00456146" w:rsidP="00456146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744F85F" w14:textId="77777777" w:rsidR="00677E01" w:rsidRPr="00677E01" w:rsidRDefault="00677E01" w:rsidP="0045614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77E01">
        <w:rPr>
          <w:rFonts w:ascii="Arial" w:hAnsi="Arial" w:cs="Arial"/>
          <w:sz w:val="22"/>
          <w:szCs w:val="22"/>
        </w:rPr>
        <w:t xml:space="preserve">1.4. DO PRAZO DE ENTREGA E CONDIÇÕES DE EXECUÇÃO E RECEBIMENTO DO OBJETO: </w:t>
      </w:r>
    </w:p>
    <w:p w14:paraId="5BF94042" w14:textId="77777777" w:rsidR="00677E01" w:rsidRPr="00677E01" w:rsidRDefault="00677E01" w:rsidP="0045614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77E01">
        <w:rPr>
          <w:rFonts w:ascii="Arial" w:hAnsi="Arial" w:cs="Arial"/>
          <w:sz w:val="22"/>
          <w:szCs w:val="22"/>
        </w:rPr>
        <w:t xml:space="preserve">1.4.1. A empresa fica obrigada a entregar os produtos solicitados, nas condições estabelecidas neste Termo, através da Autorização de Compra, no prazo não superior a xx (xxxxxx) dias úteis, contados da data do recebimento da Autorização de Compra. </w:t>
      </w:r>
    </w:p>
    <w:p w14:paraId="04230576" w14:textId="77777777" w:rsidR="00456146" w:rsidRDefault="00456146" w:rsidP="00456146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4E953F68" w14:textId="77777777" w:rsidR="00677E01" w:rsidRPr="00677E01" w:rsidRDefault="00677E01" w:rsidP="00456146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677E01">
        <w:rPr>
          <w:rFonts w:ascii="Arial" w:hAnsi="Arial" w:cs="Arial"/>
          <w:b/>
          <w:sz w:val="22"/>
          <w:szCs w:val="22"/>
        </w:rPr>
        <w:t xml:space="preserve">2. DA JUSTIFICATIVA </w:t>
      </w:r>
    </w:p>
    <w:p w14:paraId="4EAE53D2" w14:textId="77777777" w:rsidR="00677E01" w:rsidRPr="00677E01" w:rsidRDefault="00677E01" w:rsidP="0045614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77E01">
        <w:rPr>
          <w:rFonts w:ascii="Arial" w:hAnsi="Arial" w:cs="Arial"/>
          <w:sz w:val="22"/>
          <w:szCs w:val="22"/>
        </w:rPr>
        <w:t>2.1 Justifica-se a necessidade da aquisição xxxxxxxx, para serem utilizados xxxxxxxxxxxxxxxxxxxxx</w:t>
      </w:r>
    </w:p>
    <w:p w14:paraId="10D26D5E" w14:textId="77777777" w:rsidR="00456146" w:rsidRDefault="00456146" w:rsidP="00456146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73BA6CF6" w14:textId="77777777" w:rsidR="00677E01" w:rsidRPr="00677E01" w:rsidRDefault="00677E01" w:rsidP="00456146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677E01">
        <w:rPr>
          <w:rFonts w:ascii="Arial" w:hAnsi="Arial" w:cs="Arial"/>
          <w:b/>
          <w:sz w:val="22"/>
          <w:szCs w:val="22"/>
        </w:rPr>
        <w:t>3. DOS RECURSOS ORÇAMENTÁRIOS:</w:t>
      </w:r>
    </w:p>
    <w:p w14:paraId="51F313F3" w14:textId="77777777" w:rsidR="00677E01" w:rsidRPr="00677E01" w:rsidRDefault="00677E01" w:rsidP="0045614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77E01">
        <w:rPr>
          <w:rFonts w:ascii="Arial" w:hAnsi="Arial" w:cs="Arial"/>
          <w:sz w:val="22"/>
          <w:szCs w:val="22"/>
        </w:rPr>
        <w:lastRenderedPageBreak/>
        <w:t>3.1. As despesas decorrentes desta contratação estão programadas, na classificação abaixo:</w:t>
      </w:r>
    </w:p>
    <w:p w14:paraId="75513168" w14:textId="77777777" w:rsidR="00677E01" w:rsidRPr="00677E01" w:rsidRDefault="00677E01" w:rsidP="0045614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77E01">
        <w:rPr>
          <w:rFonts w:ascii="Arial" w:hAnsi="Arial" w:cs="Arial"/>
          <w:sz w:val="22"/>
          <w:szCs w:val="22"/>
        </w:rPr>
        <w:t>Xxxxxxxxxxxxxxxxxxxxxxxxxxxxxxxx</w:t>
      </w:r>
    </w:p>
    <w:p w14:paraId="46E164B5" w14:textId="77777777" w:rsidR="00456146" w:rsidRDefault="00456146" w:rsidP="00456146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4FE14C65" w14:textId="77777777" w:rsidR="00677E01" w:rsidRPr="00677E01" w:rsidRDefault="00677E01" w:rsidP="00456146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677E01">
        <w:rPr>
          <w:rFonts w:ascii="Arial" w:hAnsi="Arial" w:cs="Arial"/>
          <w:b/>
          <w:sz w:val="22"/>
          <w:szCs w:val="22"/>
        </w:rPr>
        <w:t>4. PERÍODO DE ENVIO DA PROPOSTA:</w:t>
      </w:r>
    </w:p>
    <w:p w14:paraId="113C93F7" w14:textId="77777777" w:rsidR="00677E01" w:rsidRPr="00677E01" w:rsidRDefault="00677E01" w:rsidP="0045614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77E01">
        <w:rPr>
          <w:rFonts w:ascii="Arial" w:hAnsi="Arial" w:cs="Arial"/>
          <w:sz w:val="22"/>
          <w:szCs w:val="22"/>
        </w:rPr>
        <w:t xml:space="preserve">4.1. A presente Dispensa Simplificada ficará aberta por um período de 03 (três) dias úteis, a partir da data da divulgação no site eletrônico oficial do Município, e os respectivos documentos deverão ser encaminhados ao email: xxxxxxxxxxxxxxxx, podendo ser também protocoladas no endereço Rua xxxxxxxxxxxxxxx, até às xxxxx horas do dia xxx de xxxxx de 202x. fazendo referência a Dispensa Simplificada nº xxx/202x. </w:t>
      </w:r>
    </w:p>
    <w:p w14:paraId="5C0512F7" w14:textId="77777777" w:rsidR="00677E01" w:rsidRPr="00677E01" w:rsidRDefault="00677E01" w:rsidP="0045614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77E01">
        <w:rPr>
          <w:rFonts w:ascii="Arial" w:hAnsi="Arial" w:cs="Arial"/>
          <w:sz w:val="22"/>
          <w:szCs w:val="22"/>
        </w:rPr>
        <w:t>4.1.1. Limite para apresentação da Proposta de Preços: xxxxxx às xxxx hs.</w:t>
      </w:r>
    </w:p>
    <w:p w14:paraId="49B57C53" w14:textId="77777777" w:rsidR="00456146" w:rsidRDefault="00456146" w:rsidP="00456146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526F59E3" w14:textId="77777777" w:rsidR="00677E01" w:rsidRPr="00677E01" w:rsidRDefault="00677E01" w:rsidP="00456146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677E01">
        <w:rPr>
          <w:rFonts w:ascii="Arial" w:hAnsi="Arial" w:cs="Arial"/>
          <w:b/>
          <w:sz w:val="22"/>
          <w:szCs w:val="22"/>
        </w:rPr>
        <w:t xml:space="preserve">5. PROPOSTA DE PREÇO/COTAÇÃO: </w:t>
      </w:r>
    </w:p>
    <w:p w14:paraId="14D83C39" w14:textId="77777777" w:rsidR="00677E01" w:rsidRPr="00677E01" w:rsidRDefault="00677E01" w:rsidP="00456146">
      <w:pPr>
        <w:tabs>
          <w:tab w:val="left" w:pos="284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szCs w:val="22"/>
          <w:highlight w:val="white"/>
        </w:rPr>
      </w:pPr>
      <w:r w:rsidRPr="00677E01">
        <w:rPr>
          <w:rFonts w:ascii="Arial" w:hAnsi="Arial" w:cs="Arial"/>
          <w:sz w:val="22"/>
          <w:szCs w:val="22"/>
        </w:rPr>
        <w:t xml:space="preserve">5.1 </w:t>
      </w:r>
      <w:r w:rsidRPr="00677E01">
        <w:rPr>
          <w:rFonts w:ascii="Arial" w:hAnsi="Arial" w:cs="Arial"/>
          <w:sz w:val="22"/>
          <w:szCs w:val="22"/>
          <w:highlight w:val="white"/>
        </w:rPr>
        <w:t>O fornecedor interessado, deverá encaminhar a proposta conforme modelo constante no Anexo I deste Edital, com a descrição do objeto ofertado, a marca do produto, quando for o caso, e o preço, até a data e o horário estabelecidos para abertura do procedimento.</w:t>
      </w:r>
    </w:p>
    <w:p w14:paraId="468B199E" w14:textId="77777777" w:rsidR="00677E01" w:rsidRPr="00677E01" w:rsidRDefault="00677E01" w:rsidP="0045614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77E01">
        <w:rPr>
          <w:rFonts w:ascii="Arial" w:hAnsi="Arial" w:cs="Arial"/>
          <w:sz w:val="22"/>
          <w:szCs w:val="22"/>
        </w:rPr>
        <w:t>5.2. Caberá ao fornecedor certificar do efetivo recebimento da proposta pelo órgão licitante, ficando responsável pelo ônus decorrente da perda do negócio, caso a documentação não seja recebida dentro do prazo máximo fixado no Termo de Referência ou no aviso de dispensa.</w:t>
      </w:r>
    </w:p>
    <w:p w14:paraId="6162A41A" w14:textId="77777777" w:rsidR="00677E01" w:rsidRPr="00677E01" w:rsidRDefault="00677E01" w:rsidP="0045614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77E01">
        <w:rPr>
          <w:rFonts w:ascii="Arial" w:hAnsi="Arial" w:cs="Arial"/>
          <w:sz w:val="22"/>
          <w:szCs w:val="22"/>
        </w:rPr>
        <w:t xml:space="preserve">5.3. Na apresentação da proposta comercial deverão estar incluídas todas e quaisquer despesas necessárias para a perfeita execução do objeto, tais como, transporte, tributos, fretes, encargos sociais, seguros e demais despesas inerentes à execução do objeto. </w:t>
      </w:r>
    </w:p>
    <w:p w14:paraId="203E7441" w14:textId="77777777" w:rsidR="00677E01" w:rsidRPr="00677E01" w:rsidRDefault="00677E01" w:rsidP="0045614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77E01">
        <w:rPr>
          <w:rFonts w:ascii="Arial" w:hAnsi="Arial" w:cs="Arial"/>
          <w:sz w:val="22"/>
          <w:szCs w:val="22"/>
        </w:rPr>
        <w:t xml:space="preserve">5.4 Os preços ofertados nas propostas apresentadas não poderão ser superiores aos fixados pelo município. </w:t>
      </w:r>
    </w:p>
    <w:p w14:paraId="16FEB04A" w14:textId="77777777" w:rsidR="00677E01" w:rsidRPr="00677E01" w:rsidRDefault="00677E01" w:rsidP="0045614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77E01">
        <w:rPr>
          <w:rFonts w:ascii="Arial" w:hAnsi="Arial" w:cs="Arial"/>
          <w:sz w:val="22"/>
          <w:szCs w:val="22"/>
        </w:rPr>
        <w:t xml:space="preserve">5.5. As propostas de preço que não estiverem em consonância com as exigências deste Edital serão desconsideradas julgando- se pela desclassificação. </w:t>
      </w:r>
    </w:p>
    <w:p w14:paraId="43BDD615" w14:textId="77777777" w:rsidR="00456146" w:rsidRDefault="00456146" w:rsidP="00456146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64CABD3E" w14:textId="77777777" w:rsidR="00677E01" w:rsidRPr="00677E01" w:rsidRDefault="00677E01" w:rsidP="00456146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677E01">
        <w:rPr>
          <w:rFonts w:ascii="Arial" w:hAnsi="Arial" w:cs="Arial"/>
          <w:b/>
          <w:sz w:val="22"/>
          <w:szCs w:val="22"/>
        </w:rPr>
        <w:t>6. CRITÉRIO DE JULGAMENTO</w:t>
      </w:r>
    </w:p>
    <w:p w14:paraId="50CAD6A7" w14:textId="77777777" w:rsidR="00677E01" w:rsidRPr="00677E01" w:rsidRDefault="00677E01" w:rsidP="00456146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677E01">
        <w:rPr>
          <w:rFonts w:ascii="Arial" w:hAnsi="Arial" w:cs="Arial"/>
          <w:sz w:val="22"/>
          <w:szCs w:val="22"/>
        </w:rPr>
        <w:t xml:space="preserve">6.1. Após o término do prazo, será analisada a melhor oferta pelo critério de julgamento </w:t>
      </w:r>
      <w:r w:rsidRPr="00677E01">
        <w:rPr>
          <w:rFonts w:ascii="Arial" w:hAnsi="Arial" w:cs="Arial"/>
          <w:b/>
          <w:sz w:val="22"/>
          <w:szCs w:val="22"/>
        </w:rPr>
        <w:t>xxxxxxxxxxxxxxxxxxxxxxxxxxxx</w:t>
      </w:r>
    </w:p>
    <w:p w14:paraId="1099AA6C" w14:textId="77777777" w:rsidR="00456146" w:rsidRDefault="00456146" w:rsidP="00456146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722BBE55" w14:textId="77777777" w:rsidR="00677E01" w:rsidRPr="00677E01" w:rsidRDefault="00677E01" w:rsidP="00456146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677E01">
        <w:rPr>
          <w:rFonts w:ascii="Arial" w:hAnsi="Arial" w:cs="Arial"/>
          <w:b/>
          <w:sz w:val="22"/>
          <w:szCs w:val="22"/>
        </w:rPr>
        <w:t>7. DO JULGAMENTO</w:t>
      </w:r>
    </w:p>
    <w:p w14:paraId="1331BF90" w14:textId="77777777" w:rsidR="00677E01" w:rsidRPr="00677E01" w:rsidRDefault="00677E01" w:rsidP="0045614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56146">
        <w:rPr>
          <w:rFonts w:ascii="Arial" w:hAnsi="Arial" w:cs="Arial"/>
          <w:bCs/>
          <w:sz w:val="22"/>
          <w:szCs w:val="22"/>
        </w:rPr>
        <w:t>7.1</w:t>
      </w:r>
      <w:r w:rsidRPr="00677E01">
        <w:rPr>
          <w:rFonts w:ascii="Arial" w:hAnsi="Arial" w:cs="Arial"/>
          <w:sz w:val="22"/>
          <w:szCs w:val="22"/>
        </w:rPr>
        <w:t xml:space="preserve"> Encerrado o prazo para envio da(s) proposta(s), o Agente de Contratação Direta realizará a verificação da conformidade de todas as propostas quanto à adequação ao objeto e à compatibilidade de todas as propostas de preço em relação ao estipulado para a contratação, ordenando a classificação. </w:t>
      </w:r>
    </w:p>
    <w:p w14:paraId="768EB460" w14:textId="77777777" w:rsidR="00677E01" w:rsidRPr="00677E01" w:rsidRDefault="00677E01" w:rsidP="0045614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77E01">
        <w:rPr>
          <w:rFonts w:ascii="Arial" w:hAnsi="Arial" w:cs="Arial"/>
          <w:sz w:val="22"/>
          <w:szCs w:val="22"/>
        </w:rPr>
        <w:lastRenderedPageBreak/>
        <w:t xml:space="preserve">7.1.1. As propostas recebidas após a divulgação do aviso de dispensa simplificada são adicionais às propostas existentes no processo, devendo a seleção da proposta mais vantajosa considerar todos os preços existentes no processo. </w:t>
      </w:r>
    </w:p>
    <w:p w14:paraId="5BAAC880" w14:textId="77777777" w:rsidR="00677E01" w:rsidRPr="00677E01" w:rsidRDefault="00677E01" w:rsidP="0045614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77E01">
        <w:rPr>
          <w:rFonts w:ascii="Arial" w:hAnsi="Arial" w:cs="Arial"/>
          <w:sz w:val="22"/>
          <w:szCs w:val="22"/>
        </w:rPr>
        <w:t xml:space="preserve">7.1.2. Não havendo propostas adicionais, o julgamento considerará as propostas obtidas na fase anterior à divulgação do aviso. </w:t>
      </w:r>
    </w:p>
    <w:p w14:paraId="41DAB9A1" w14:textId="77777777" w:rsidR="00677E01" w:rsidRPr="00456146" w:rsidRDefault="00677E01" w:rsidP="0045614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77E01">
        <w:rPr>
          <w:rFonts w:ascii="Arial" w:hAnsi="Arial" w:cs="Arial"/>
          <w:sz w:val="22"/>
          <w:szCs w:val="22"/>
        </w:rPr>
        <w:t xml:space="preserve">7.1.3.  Visando garantir a impessoalidade no procedimento, e ante o disposto no 7.1.1, não </w:t>
      </w:r>
      <w:r w:rsidRPr="00456146">
        <w:rPr>
          <w:rFonts w:ascii="Arial" w:hAnsi="Arial" w:cs="Arial"/>
          <w:sz w:val="22"/>
          <w:szCs w:val="22"/>
        </w:rPr>
        <w:t xml:space="preserve">serão divulgados os preços obtidos na fase preliminar ao aviso da dispensa de licitação. </w:t>
      </w:r>
    </w:p>
    <w:p w14:paraId="7F103B3D" w14:textId="77777777" w:rsidR="00677E01" w:rsidRPr="00456146" w:rsidRDefault="00677E01" w:rsidP="0045614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56146">
        <w:rPr>
          <w:rFonts w:ascii="Arial" w:hAnsi="Arial" w:cs="Arial"/>
          <w:sz w:val="22"/>
          <w:szCs w:val="22"/>
        </w:rPr>
        <w:t xml:space="preserve">7.2.  Definido o resultado do julgamento, quando a proposta do primeiro colocado permanecer acima do preço máximo definido para a contratação, o Agente de Contratação Direta poderá negociar condições mais vantajosas. </w:t>
      </w:r>
    </w:p>
    <w:p w14:paraId="2CBD86A0" w14:textId="77777777" w:rsidR="00677E01" w:rsidRPr="00456146" w:rsidRDefault="00677E01" w:rsidP="0045614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56146">
        <w:rPr>
          <w:rFonts w:ascii="Arial" w:hAnsi="Arial" w:cs="Arial"/>
          <w:sz w:val="22"/>
          <w:szCs w:val="22"/>
        </w:rPr>
        <w:t xml:space="preserve">7.2.1 </w:t>
      </w:r>
      <w:r w:rsidR="00456146" w:rsidRPr="00456146">
        <w:rPr>
          <w:rFonts w:ascii="Arial" w:hAnsi="Arial" w:cs="Arial"/>
          <w:sz w:val="22"/>
          <w:szCs w:val="22"/>
        </w:rPr>
        <w:t>- Na</w:t>
      </w:r>
      <w:r w:rsidRPr="00456146">
        <w:rPr>
          <w:rFonts w:ascii="Arial" w:hAnsi="Arial" w:cs="Arial"/>
          <w:sz w:val="22"/>
          <w:szCs w:val="22"/>
        </w:rPr>
        <w:t xml:space="preserve"> hipótese de a estimativa de preços ser realizada concomitantemente à seleção da proposta economicamente mais vantajosa, a verificação quanto à compatibilidade de preços será formal e deverá considerar, no mínimo, o número de concorrentes no procedimento e os valores por eles ofertados. </w:t>
      </w:r>
    </w:p>
    <w:p w14:paraId="7DE27E84" w14:textId="77777777" w:rsidR="00677E01" w:rsidRPr="00456146" w:rsidRDefault="00677E01" w:rsidP="0045614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56146">
        <w:rPr>
          <w:rFonts w:ascii="Arial" w:hAnsi="Arial" w:cs="Arial"/>
          <w:sz w:val="22"/>
          <w:szCs w:val="22"/>
        </w:rPr>
        <w:t>7.3. A negociação poderá ser feita com os demais fornecedores classificados, respeitada a ordem de classificação, quando o primeiro colocado, mesmo após a negociação, for desclassificado em razão de sua proposta permanecer acima do preço máximo definido para a contratação.</w:t>
      </w:r>
    </w:p>
    <w:p w14:paraId="751C7859" w14:textId="77777777" w:rsidR="00677E01" w:rsidRPr="00456146" w:rsidRDefault="00677E01" w:rsidP="0045614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56146">
        <w:rPr>
          <w:rFonts w:ascii="Arial" w:hAnsi="Arial" w:cs="Arial"/>
          <w:sz w:val="22"/>
          <w:szCs w:val="22"/>
        </w:rPr>
        <w:t xml:space="preserve">7.4. Tendo o proponente participado da pesquisa de mercado para a formação do preço estimado com cotações encaminhadas ao órgão, a sua contratação somente será permitida se o valor ofertado for igual ou inferior àquele anteriormente informado, salvo justificativa constante nos autos que possa indicar a ocorrência de circunstância superveniente. </w:t>
      </w:r>
    </w:p>
    <w:p w14:paraId="6041EBD6" w14:textId="77777777" w:rsidR="00677E01" w:rsidRPr="00677E01" w:rsidRDefault="00677E01" w:rsidP="0045614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56146">
        <w:rPr>
          <w:rFonts w:ascii="Arial" w:hAnsi="Arial" w:cs="Arial"/>
          <w:sz w:val="22"/>
          <w:szCs w:val="22"/>
        </w:rPr>
        <w:t>7.5. Definida</w:t>
      </w:r>
      <w:r w:rsidRPr="00677E01">
        <w:rPr>
          <w:rFonts w:ascii="Arial" w:hAnsi="Arial" w:cs="Arial"/>
          <w:sz w:val="22"/>
          <w:szCs w:val="22"/>
        </w:rPr>
        <w:t xml:space="preserve"> a proposta vencedora, o fornecedor deverá enviara proposta readequada, e no caso do procedimento que exija apresentação de planilhas com indicação dos quantitativos e dos custos unitários ou de custos e formação de preços, esta deverá ser encaminhada com os respectivos valores readequados à proposta vencedora.</w:t>
      </w:r>
    </w:p>
    <w:p w14:paraId="5C01542C" w14:textId="77777777" w:rsidR="00677E01" w:rsidRPr="00677E01" w:rsidRDefault="00677E01" w:rsidP="0045614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77E01">
        <w:rPr>
          <w:rFonts w:ascii="Arial" w:hAnsi="Arial" w:cs="Arial"/>
          <w:sz w:val="22"/>
          <w:szCs w:val="22"/>
        </w:rPr>
        <w:t xml:space="preserve">7.6. O Agente de Contratação Direta comunicará a empresa declarada provisoriamente vencedora, para que seja enviado por e-mail ou protocolado na Coordenadoria de Suprimento e Logística, dentro do prazo de até 2 (dois) dias úteis, os documentos exigidos no item 8. </w:t>
      </w:r>
    </w:p>
    <w:p w14:paraId="3A06F73F" w14:textId="77777777" w:rsidR="00456146" w:rsidRDefault="00456146" w:rsidP="00456146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38480EDE" w14:textId="77777777" w:rsidR="00677E01" w:rsidRPr="00677E01" w:rsidRDefault="00677E01" w:rsidP="00456146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677E01">
        <w:rPr>
          <w:rFonts w:ascii="Arial" w:hAnsi="Arial" w:cs="Arial"/>
          <w:b/>
          <w:sz w:val="22"/>
          <w:szCs w:val="22"/>
        </w:rPr>
        <w:t xml:space="preserve">8. HABILITAÇÃO: </w:t>
      </w:r>
    </w:p>
    <w:p w14:paraId="3F6F3277" w14:textId="77777777" w:rsidR="00677E01" w:rsidRPr="00677E01" w:rsidRDefault="00677E01" w:rsidP="0045614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77E01">
        <w:rPr>
          <w:rFonts w:ascii="Arial" w:hAnsi="Arial" w:cs="Arial"/>
          <w:sz w:val="22"/>
          <w:szCs w:val="22"/>
        </w:rPr>
        <w:t>8.1. A empresa detentora da proposta mais vantajosa deverá apresentar os seguintes documentos:</w:t>
      </w:r>
    </w:p>
    <w:p w14:paraId="27EFD493" w14:textId="77777777" w:rsidR="00677E01" w:rsidRPr="00677E01" w:rsidRDefault="00677E01" w:rsidP="0045614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77E01">
        <w:rPr>
          <w:rFonts w:ascii="Arial" w:hAnsi="Arial" w:cs="Arial"/>
          <w:sz w:val="22"/>
          <w:szCs w:val="22"/>
        </w:rPr>
        <w:t xml:space="preserve">8.1.1 Prova de inscrição no Cadastro Nacional de Pessoa Jurídica - Cartão CNPJ; </w:t>
      </w:r>
    </w:p>
    <w:p w14:paraId="36BAE0F9" w14:textId="77777777" w:rsidR="00677E01" w:rsidRPr="00677E01" w:rsidRDefault="00677E01" w:rsidP="0045614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77E01">
        <w:rPr>
          <w:rFonts w:ascii="Arial" w:hAnsi="Arial" w:cs="Arial"/>
          <w:sz w:val="22"/>
          <w:szCs w:val="22"/>
        </w:rPr>
        <w:t xml:space="preserve">8.1.2 Contrato Social em vigor (Consolidado), devidamente registrado, em se tratando de sociedades comerciais; exigindo-se, no caso de sociedade por ações, documentos de eleição de seus administradores; Estatuto Social devidamente registrado acompanhado a última ata de eleição de seus dirigentes devidamente registrados em se tratando de sociedades civis com ou sem fins lucrativos. Quando se tratar de empresa pública será </w:t>
      </w:r>
      <w:r w:rsidRPr="00677E01">
        <w:rPr>
          <w:rFonts w:ascii="Arial" w:hAnsi="Arial" w:cs="Arial"/>
          <w:sz w:val="22"/>
          <w:szCs w:val="22"/>
        </w:rPr>
        <w:lastRenderedPageBreak/>
        <w:t xml:space="preserve">apresentado cópia das leis que a instituiu; Certificado da Condição de Microempreendedor Individual – MEI; </w:t>
      </w:r>
    </w:p>
    <w:p w14:paraId="3A557491" w14:textId="77777777" w:rsidR="00677E01" w:rsidRPr="00677E01" w:rsidRDefault="00677E01" w:rsidP="0045614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77E01">
        <w:rPr>
          <w:rFonts w:ascii="Arial" w:hAnsi="Arial" w:cs="Arial"/>
          <w:sz w:val="22"/>
          <w:szCs w:val="22"/>
        </w:rPr>
        <w:t xml:space="preserve">8.1.3 Regularidade para com a Fazenda Federal - Certidão Conjunta Negativa De Débitos relativos a Tributos Federais e à Dívida Ativa da União; </w:t>
      </w:r>
    </w:p>
    <w:p w14:paraId="7B65BCC8" w14:textId="77777777" w:rsidR="00677E01" w:rsidRPr="00677E01" w:rsidRDefault="00677E01" w:rsidP="0045614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77E01">
        <w:rPr>
          <w:rFonts w:ascii="Arial" w:hAnsi="Arial" w:cs="Arial"/>
          <w:sz w:val="22"/>
          <w:szCs w:val="22"/>
        </w:rPr>
        <w:t>8.1.4 Certidão Regularidade junto à Secretaria de Estado da Fazenda Pública Estadual, se for o caso;</w:t>
      </w:r>
    </w:p>
    <w:p w14:paraId="09084A42" w14:textId="77777777" w:rsidR="00677E01" w:rsidRPr="00677E01" w:rsidRDefault="00677E01" w:rsidP="0045614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77E01">
        <w:rPr>
          <w:rFonts w:ascii="Arial" w:hAnsi="Arial" w:cs="Arial"/>
          <w:sz w:val="22"/>
          <w:szCs w:val="22"/>
        </w:rPr>
        <w:t xml:space="preserve">8.1.5 Certidão Negativa de Débito do Município Sede da Empresa (CND Municipal), se for o caso; </w:t>
      </w:r>
    </w:p>
    <w:p w14:paraId="1E15745C" w14:textId="77777777" w:rsidR="00677E01" w:rsidRPr="00677E01" w:rsidRDefault="00677E01" w:rsidP="0045614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77E01">
        <w:rPr>
          <w:rFonts w:ascii="Arial" w:hAnsi="Arial" w:cs="Arial"/>
          <w:sz w:val="22"/>
          <w:szCs w:val="22"/>
        </w:rPr>
        <w:t xml:space="preserve">8.1.6 Certidão Negativa de Débitos junto ao FGTS; </w:t>
      </w:r>
    </w:p>
    <w:p w14:paraId="381DB19C" w14:textId="77777777" w:rsidR="00677E01" w:rsidRPr="00677E01" w:rsidRDefault="00677E01" w:rsidP="0045614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77E01">
        <w:rPr>
          <w:rFonts w:ascii="Arial" w:hAnsi="Arial" w:cs="Arial"/>
          <w:sz w:val="22"/>
          <w:szCs w:val="22"/>
        </w:rPr>
        <w:t xml:space="preserve">8.1.7 Certidão Negativa de Débitos Trabalhistas (CNDT); </w:t>
      </w:r>
    </w:p>
    <w:p w14:paraId="66336C63" w14:textId="77777777" w:rsidR="00677E01" w:rsidRPr="00677E01" w:rsidRDefault="00677E01" w:rsidP="0045614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77E01">
        <w:rPr>
          <w:rFonts w:ascii="Arial" w:hAnsi="Arial" w:cs="Arial"/>
          <w:sz w:val="22"/>
          <w:szCs w:val="22"/>
        </w:rPr>
        <w:t>8.1.8 Cópia da Cédula de Identidade dos sócios da empresa (RG);</w:t>
      </w:r>
    </w:p>
    <w:p w14:paraId="5DD1ED13" w14:textId="77777777" w:rsidR="00677E01" w:rsidRPr="00677E01" w:rsidRDefault="00677E01" w:rsidP="00456146">
      <w:pPr>
        <w:tabs>
          <w:tab w:val="left" w:pos="284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szCs w:val="22"/>
          <w:highlight w:val="white"/>
        </w:rPr>
      </w:pPr>
      <w:r w:rsidRPr="00677E01">
        <w:rPr>
          <w:rFonts w:ascii="Arial" w:hAnsi="Arial" w:cs="Arial"/>
          <w:sz w:val="22"/>
          <w:szCs w:val="22"/>
          <w:highlight w:val="white"/>
        </w:rPr>
        <w:t>8.1.9.  Apresentar a Declaração Unificada com as seguintes informações:</w:t>
      </w:r>
    </w:p>
    <w:p w14:paraId="5980ED4F" w14:textId="77777777" w:rsidR="00677E01" w:rsidRPr="00677E01" w:rsidRDefault="00677E01" w:rsidP="00456146">
      <w:pPr>
        <w:tabs>
          <w:tab w:val="left" w:pos="284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szCs w:val="22"/>
          <w:highlight w:val="white"/>
        </w:rPr>
      </w:pPr>
      <w:r w:rsidRPr="00677E01">
        <w:rPr>
          <w:rFonts w:ascii="Arial" w:hAnsi="Arial" w:cs="Arial"/>
          <w:sz w:val="22"/>
          <w:szCs w:val="22"/>
          <w:highlight w:val="white"/>
        </w:rPr>
        <w:t>I - a inexistência de fato impeditivo para licitar ou contratar com a Administração Pública;</w:t>
      </w:r>
    </w:p>
    <w:p w14:paraId="421CCFC2" w14:textId="77777777" w:rsidR="00677E01" w:rsidRPr="00677E01" w:rsidRDefault="00677E01" w:rsidP="00456146">
      <w:pPr>
        <w:tabs>
          <w:tab w:val="left" w:pos="284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szCs w:val="22"/>
          <w:highlight w:val="white"/>
        </w:rPr>
      </w:pPr>
      <w:r w:rsidRPr="00677E01">
        <w:rPr>
          <w:rFonts w:ascii="Arial" w:hAnsi="Arial" w:cs="Arial"/>
          <w:sz w:val="22"/>
          <w:szCs w:val="22"/>
          <w:highlight w:val="white"/>
        </w:rPr>
        <w:t>II - o enquadramento na condição de microempresa e empresa de pequeno porte, nos termos da Lei Complementar nº 123, de 2006, quando couber;</w:t>
      </w:r>
    </w:p>
    <w:p w14:paraId="665B1A12" w14:textId="77777777" w:rsidR="00677E01" w:rsidRPr="00677E01" w:rsidRDefault="00677E01" w:rsidP="00456146">
      <w:pPr>
        <w:tabs>
          <w:tab w:val="left" w:pos="284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szCs w:val="22"/>
          <w:highlight w:val="white"/>
        </w:rPr>
      </w:pPr>
      <w:r w:rsidRPr="00677E01">
        <w:rPr>
          <w:rFonts w:ascii="Arial" w:hAnsi="Arial" w:cs="Arial"/>
          <w:sz w:val="22"/>
          <w:szCs w:val="22"/>
          <w:highlight w:val="white"/>
        </w:rPr>
        <w:t>III - o pleno conhecimento e aceitação das regras e das condições gerais da contratação, constantes do procedimento;</w:t>
      </w:r>
    </w:p>
    <w:p w14:paraId="50040126" w14:textId="77777777" w:rsidR="00677E01" w:rsidRPr="00677E01" w:rsidRDefault="00677E01" w:rsidP="00456146">
      <w:pPr>
        <w:tabs>
          <w:tab w:val="left" w:pos="284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szCs w:val="22"/>
          <w:highlight w:val="white"/>
        </w:rPr>
      </w:pPr>
      <w:r w:rsidRPr="00677E01">
        <w:rPr>
          <w:rFonts w:ascii="Arial" w:hAnsi="Arial" w:cs="Arial"/>
          <w:sz w:val="22"/>
          <w:szCs w:val="22"/>
          <w:highlight w:val="white"/>
        </w:rPr>
        <w:t>IV - o cumprimento das exigências de reserva de cargos para pessoa com deficiência e para reabilitado da Previdência Social, de que trata o art. 93 da Lei nº 8.213, de 24 de julho de 1991, se couber; e</w:t>
      </w:r>
    </w:p>
    <w:p w14:paraId="44ACFC20" w14:textId="77777777" w:rsidR="00677E01" w:rsidRPr="00677E01" w:rsidRDefault="00677E01" w:rsidP="00456146">
      <w:pPr>
        <w:tabs>
          <w:tab w:val="left" w:pos="284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szCs w:val="22"/>
          <w:highlight w:val="white"/>
        </w:rPr>
      </w:pPr>
      <w:r w:rsidRPr="00677E01">
        <w:rPr>
          <w:rFonts w:ascii="Arial" w:hAnsi="Arial" w:cs="Arial"/>
          <w:sz w:val="22"/>
          <w:szCs w:val="22"/>
          <w:highlight w:val="white"/>
        </w:rPr>
        <w:t>V - o cumprimento do disposto no inciso VI do art. 68 da Lei nº 14.133, de 2021 (Não emprega menor).</w:t>
      </w:r>
    </w:p>
    <w:p w14:paraId="3B5131FD" w14:textId="77777777" w:rsidR="00677E01" w:rsidRPr="00677E01" w:rsidRDefault="00677E01" w:rsidP="0045614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77E01">
        <w:rPr>
          <w:rFonts w:ascii="Arial" w:hAnsi="Arial" w:cs="Arial"/>
          <w:sz w:val="22"/>
          <w:szCs w:val="22"/>
        </w:rPr>
        <w:t xml:space="preserve">8.2. Concluída todas as etapas, o resultado será registrado na ata do procedimento, devendo esta ser anexada aos autos do processo de contratação. </w:t>
      </w:r>
    </w:p>
    <w:p w14:paraId="34F792FF" w14:textId="77777777" w:rsidR="00677E01" w:rsidRPr="00677E01" w:rsidRDefault="00677E01" w:rsidP="00456146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8CF238B" w14:textId="77777777" w:rsidR="00677E01" w:rsidRPr="00677E01" w:rsidRDefault="00677E01" w:rsidP="00456146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456146">
        <w:rPr>
          <w:rFonts w:ascii="Arial" w:hAnsi="Arial" w:cs="Arial"/>
          <w:b/>
          <w:bCs/>
          <w:sz w:val="22"/>
          <w:szCs w:val="22"/>
        </w:rPr>
        <w:t>9.</w:t>
      </w:r>
      <w:r w:rsidRPr="00677E01">
        <w:rPr>
          <w:rFonts w:ascii="Arial" w:hAnsi="Arial" w:cs="Arial"/>
          <w:b/>
          <w:sz w:val="22"/>
          <w:szCs w:val="22"/>
        </w:rPr>
        <w:t xml:space="preserve">  DO PAGAMENTO: </w:t>
      </w:r>
    </w:p>
    <w:p w14:paraId="5D935C58" w14:textId="77777777" w:rsidR="00677E01" w:rsidRPr="00677E01" w:rsidRDefault="00677E01" w:rsidP="0045614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77E01">
        <w:rPr>
          <w:rFonts w:ascii="Arial" w:hAnsi="Arial" w:cs="Arial"/>
          <w:sz w:val="22"/>
          <w:szCs w:val="22"/>
        </w:rPr>
        <w:t xml:space="preserve">9.1. O pagamento ocorrerá em até xx (xxxxx) dias úteis do mês seguinte, mediante apresentação de nota fiscal e após atesto do setor competente, nos termos da Lei Federal nº 14.133/2021. </w:t>
      </w:r>
    </w:p>
    <w:p w14:paraId="794A756E" w14:textId="77777777" w:rsidR="00677E01" w:rsidRPr="00677E01" w:rsidRDefault="00677E01" w:rsidP="0045614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77E01">
        <w:rPr>
          <w:rFonts w:ascii="Arial" w:hAnsi="Arial" w:cs="Arial"/>
          <w:sz w:val="22"/>
          <w:szCs w:val="22"/>
        </w:rPr>
        <w:t>9.2. Para realização dos pagamentos, o licitante vencedor deverá manter a regularidade fiscal e trabalhista apresentada durante processo de habilitação;</w:t>
      </w:r>
    </w:p>
    <w:p w14:paraId="3887F885" w14:textId="77777777" w:rsidR="00456146" w:rsidRDefault="00456146" w:rsidP="00456146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5355CE06" w14:textId="77777777" w:rsidR="00677E01" w:rsidRPr="00677E01" w:rsidRDefault="00677E01" w:rsidP="00456146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677E01">
        <w:rPr>
          <w:rFonts w:ascii="Arial" w:hAnsi="Arial" w:cs="Arial"/>
          <w:b/>
          <w:sz w:val="22"/>
          <w:szCs w:val="22"/>
        </w:rPr>
        <w:t xml:space="preserve">10. OBRIGAÇÕES: </w:t>
      </w:r>
    </w:p>
    <w:p w14:paraId="1DCD8F81" w14:textId="77777777" w:rsidR="00677E01" w:rsidRPr="00677E01" w:rsidRDefault="00677E01" w:rsidP="0045614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77E01">
        <w:rPr>
          <w:rFonts w:ascii="Arial" w:hAnsi="Arial" w:cs="Arial"/>
          <w:sz w:val="22"/>
          <w:szCs w:val="22"/>
        </w:rPr>
        <w:t xml:space="preserve">10.1. Executar o presente contrato em estrita consonância com os seus dispositivos, com o Instrumento Convocatório e com a sua proposta; </w:t>
      </w:r>
    </w:p>
    <w:p w14:paraId="7206FABD" w14:textId="77777777" w:rsidR="00677E01" w:rsidRPr="00677E01" w:rsidRDefault="00677E01" w:rsidP="0045614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77E01">
        <w:rPr>
          <w:rFonts w:ascii="Arial" w:hAnsi="Arial" w:cs="Arial"/>
          <w:sz w:val="22"/>
          <w:szCs w:val="22"/>
        </w:rPr>
        <w:t xml:space="preserve">10.2. Substituir, às suas expensas e no prazo de 24(vinte e quatro) horas, os serviços prestados em que se verificarem vícios destoantes do padrão normal; </w:t>
      </w:r>
    </w:p>
    <w:p w14:paraId="10CE0B51" w14:textId="77777777" w:rsidR="00677E01" w:rsidRPr="00677E01" w:rsidRDefault="00677E01" w:rsidP="0045614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77E01">
        <w:rPr>
          <w:rFonts w:ascii="Arial" w:hAnsi="Arial" w:cs="Arial"/>
          <w:sz w:val="22"/>
          <w:szCs w:val="22"/>
        </w:rPr>
        <w:lastRenderedPageBreak/>
        <w:t xml:space="preserve">10.3. Responsabilizar-se pelos danos causados diretamente à Administração ou a terceiros, decorrentes de sua culpa ou dolo na execução do contrato, não excluindo ou reduzindo essa responsabilidade a fiscalização ou o acompanhamento pelo CONTRATANTE. </w:t>
      </w:r>
    </w:p>
    <w:p w14:paraId="4B94D035" w14:textId="77777777" w:rsidR="00677E01" w:rsidRPr="00677E01" w:rsidRDefault="00677E01" w:rsidP="0045614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77E01">
        <w:rPr>
          <w:rFonts w:ascii="Arial" w:hAnsi="Arial" w:cs="Arial"/>
          <w:sz w:val="22"/>
          <w:szCs w:val="22"/>
        </w:rPr>
        <w:t>10.4. As entregas ou a prestação do serviço serão fiscalizados pelo Fiscal de Contrato  que por sua vez deverá anotar as irregularidades, levar o conhecimento da contratante que deverá tomar as medidas cabíveis.</w:t>
      </w:r>
    </w:p>
    <w:p w14:paraId="27045A6C" w14:textId="77777777" w:rsidR="00456146" w:rsidRDefault="00456146" w:rsidP="00456146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6D0D9A8D" w14:textId="77777777" w:rsidR="00677E01" w:rsidRPr="00677E01" w:rsidRDefault="00677E01" w:rsidP="00456146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677E01">
        <w:rPr>
          <w:rFonts w:ascii="Arial" w:hAnsi="Arial" w:cs="Arial"/>
          <w:b/>
          <w:sz w:val="22"/>
          <w:szCs w:val="22"/>
        </w:rPr>
        <w:t xml:space="preserve">11 – DAS PENALIDADES </w:t>
      </w:r>
    </w:p>
    <w:p w14:paraId="3DEF11B4" w14:textId="77777777" w:rsidR="00677E01" w:rsidRPr="00677E01" w:rsidRDefault="00677E01" w:rsidP="0045614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77E01">
        <w:rPr>
          <w:rFonts w:ascii="Arial" w:hAnsi="Arial" w:cs="Arial"/>
          <w:sz w:val="22"/>
          <w:szCs w:val="22"/>
        </w:rPr>
        <w:t xml:space="preserve">11.1 - O não cumprimento das condições estipuladas neste Termo de Referência implicará na adoção de medidas e penalidades previstas em lei. </w:t>
      </w:r>
    </w:p>
    <w:p w14:paraId="1786F13F" w14:textId="77777777" w:rsidR="00456146" w:rsidRDefault="00456146" w:rsidP="00456146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2EE1C2F9" w14:textId="77777777" w:rsidR="00677E01" w:rsidRPr="00677E01" w:rsidRDefault="00677E01" w:rsidP="00456146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677E01">
        <w:rPr>
          <w:rFonts w:ascii="Arial" w:hAnsi="Arial" w:cs="Arial"/>
          <w:b/>
          <w:sz w:val="22"/>
          <w:szCs w:val="22"/>
        </w:rPr>
        <w:t xml:space="preserve">12. – DAS DISPOSIÇÕES GERAIS: </w:t>
      </w:r>
    </w:p>
    <w:p w14:paraId="26019011" w14:textId="77777777" w:rsidR="00677E01" w:rsidRPr="00677E01" w:rsidRDefault="00677E01" w:rsidP="0045614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77E01">
        <w:rPr>
          <w:rFonts w:ascii="Arial" w:hAnsi="Arial" w:cs="Arial"/>
          <w:sz w:val="22"/>
          <w:szCs w:val="22"/>
        </w:rPr>
        <w:t xml:space="preserve">12.1. Poderá o Município revogar a Dispensa Simplificada, no todo ou em parte, por conveniência administrativa e interesse público, decorrente de fato superveniente, devidamente justificado. </w:t>
      </w:r>
    </w:p>
    <w:p w14:paraId="2500AC33" w14:textId="77777777" w:rsidR="00677E01" w:rsidRPr="00677E01" w:rsidRDefault="00677E01" w:rsidP="0045614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77E01">
        <w:rPr>
          <w:rFonts w:ascii="Arial" w:hAnsi="Arial" w:cs="Arial"/>
          <w:sz w:val="22"/>
          <w:szCs w:val="22"/>
        </w:rPr>
        <w:t xml:space="preserve">12.2. O Município deverá anular a Dispensa Simplificada, no todo ou em parte, sempre que acontecer ilegalidade, de ofício ou por provocação. </w:t>
      </w:r>
    </w:p>
    <w:p w14:paraId="25DAFA12" w14:textId="77777777" w:rsidR="00677E01" w:rsidRPr="00677E01" w:rsidRDefault="00677E01" w:rsidP="0045614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77E01">
        <w:rPr>
          <w:rFonts w:ascii="Arial" w:hAnsi="Arial" w:cs="Arial"/>
          <w:sz w:val="22"/>
          <w:szCs w:val="22"/>
        </w:rPr>
        <w:t xml:space="preserve">12.3. A anulação do procedimento, não gera direito à indenização, ressalvada o disposto no parágrafo único do art. 71 da Lei Federal nº 14.133/21. </w:t>
      </w:r>
    </w:p>
    <w:p w14:paraId="5CB83A56" w14:textId="77777777" w:rsidR="00677E01" w:rsidRPr="00677E01" w:rsidRDefault="00677E01" w:rsidP="0045614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77E01">
        <w:rPr>
          <w:rFonts w:ascii="Arial" w:hAnsi="Arial" w:cs="Arial"/>
          <w:sz w:val="22"/>
          <w:szCs w:val="22"/>
        </w:rPr>
        <w:t>12.4. Após a fase de classificação das propostas, não cabe desistência da mesma, salvo por motivo justo decorrente de fato superveniente e aceito pelo Município.</w:t>
      </w:r>
    </w:p>
    <w:p w14:paraId="22A2DF1E" w14:textId="77777777" w:rsidR="00677E01" w:rsidRPr="00677E01" w:rsidRDefault="00677E01" w:rsidP="0045614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77E01">
        <w:rPr>
          <w:rFonts w:ascii="Arial" w:hAnsi="Arial" w:cs="Arial"/>
          <w:sz w:val="22"/>
          <w:szCs w:val="22"/>
        </w:rPr>
        <w:t>Laguna Carapã, xxx de xxxxxxxx de 2024.</w:t>
      </w:r>
    </w:p>
    <w:p w14:paraId="5D564EA0" w14:textId="77777777" w:rsidR="00677E01" w:rsidRPr="00677E01" w:rsidRDefault="00677E01" w:rsidP="00456146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31329F7" w14:textId="77777777" w:rsidR="00677E01" w:rsidRPr="00677E01" w:rsidRDefault="00677E01" w:rsidP="0045614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77E01">
        <w:rPr>
          <w:rFonts w:ascii="Arial" w:hAnsi="Arial" w:cs="Arial"/>
          <w:sz w:val="22"/>
          <w:szCs w:val="22"/>
        </w:rPr>
        <w:t>Xxxxxxxxxxxxxxxxxxx</w:t>
      </w:r>
    </w:p>
    <w:p w14:paraId="213DBA68" w14:textId="77777777" w:rsidR="00677E01" w:rsidRPr="00677E01" w:rsidRDefault="00677E01" w:rsidP="00677E01">
      <w:pPr>
        <w:jc w:val="both"/>
        <w:rPr>
          <w:rFonts w:ascii="Arial" w:hAnsi="Arial" w:cs="Arial"/>
          <w:sz w:val="22"/>
          <w:szCs w:val="22"/>
        </w:rPr>
      </w:pPr>
    </w:p>
    <w:p w14:paraId="5824DACE" w14:textId="77777777" w:rsidR="00677E01" w:rsidRPr="00677E01" w:rsidRDefault="00677E01" w:rsidP="00677E01">
      <w:pPr>
        <w:jc w:val="both"/>
        <w:rPr>
          <w:rFonts w:ascii="Arial" w:hAnsi="Arial" w:cs="Arial"/>
          <w:sz w:val="22"/>
          <w:szCs w:val="22"/>
        </w:rPr>
      </w:pPr>
    </w:p>
    <w:p w14:paraId="18EB056D" w14:textId="77777777" w:rsidR="00677E01" w:rsidRPr="00677E01" w:rsidRDefault="00677E01" w:rsidP="00677E01">
      <w:pPr>
        <w:jc w:val="both"/>
        <w:rPr>
          <w:rFonts w:ascii="Arial" w:hAnsi="Arial" w:cs="Arial"/>
          <w:sz w:val="22"/>
          <w:szCs w:val="22"/>
        </w:rPr>
      </w:pPr>
    </w:p>
    <w:p w14:paraId="0B3BF25B" w14:textId="77777777" w:rsidR="00677E01" w:rsidRPr="00677E01" w:rsidRDefault="00677E01" w:rsidP="00677E01">
      <w:pPr>
        <w:jc w:val="both"/>
        <w:rPr>
          <w:rFonts w:ascii="Arial" w:hAnsi="Arial" w:cs="Arial"/>
          <w:sz w:val="22"/>
          <w:szCs w:val="22"/>
        </w:rPr>
      </w:pPr>
    </w:p>
    <w:p w14:paraId="15CD32AD" w14:textId="77777777" w:rsidR="00677E01" w:rsidRPr="00677E01" w:rsidRDefault="00677E01" w:rsidP="00677E01">
      <w:pPr>
        <w:jc w:val="both"/>
        <w:rPr>
          <w:rFonts w:ascii="Arial" w:hAnsi="Arial" w:cs="Arial"/>
          <w:sz w:val="22"/>
          <w:szCs w:val="22"/>
        </w:rPr>
      </w:pPr>
    </w:p>
    <w:p w14:paraId="7C1DD15D" w14:textId="77777777" w:rsidR="00677E01" w:rsidRPr="00677E01" w:rsidRDefault="00677E01" w:rsidP="00677E01">
      <w:pPr>
        <w:jc w:val="both"/>
        <w:rPr>
          <w:rFonts w:ascii="Arial" w:hAnsi="Arial" w:cs="Arial"/>
          <w:sz w:val="22"/>
          <w:szCs w:val="22"/>
        </w:rPr>
      </w:pPr>
    </w:p>
    <w:p w14:paraId="1EF5D7AB" w14:textId="77777777" w:rsidR="00677E01" w:rsidRPr="00677E01" w:rsidRDefault="00677E01" w:rsidP="00677E01">
      <w:pPr>
        <w:jc w:val="both"/>
        <w:rPr>
          <w:rFonts w:ascii="Arial" w:hAnsi="Arial" w:cs="Arial"/>
          <w:sz w:val="22"/>
          <w:szCs w:val="22"/>
        </w:rPr>
      </w:pPr>
    </w:p>
    <w:p w14:paraId="585F90C3" w14:textId="77777777" w:rsidR="00677E01" w:rsidRPr="00677E01" w:rsidRDefault="00677E01" w:rsidP="00677E01">
      <w:pPr>
        <w:jc w:val="both"/>
        <w:rPr>
          <w:rFonts w:ascii="Arial" w:hAnsi="Arial" w:cs="Arial"/>
          <w:sz w:val="22"/>
          <w:szCs w:val="22"/>
        </w:rPr>
      </w:pPr>
    </w:p>
    <w:p w14:paraId="65417A48" w14:textId="77777777" w:rsidR="00677E01" w:rsidRPr="00677E01" w:rsidRDefault="00677E01" w:rsidP="00677E01">
      <w:pPr>
        <w:jc w:val="both"/>
        <w:rPr>
          <w:rFonts w:ascii="Arial" w:hAnsi="Arial" w:cs="Arial"/>
          <w:sz w:val="22"/>
          <w:szCs w:val="22"/>
        </w:rPr>
      </w:pPr>
    </w:p>
    <w:p w14:paraId="1BFCF626" w14:textId="77777777" w:rsidR="00677E01" w:rsidRPr="00677E01" w:rsidRDefault="00677E01" w:rsidP="00677E01">
      <w:pPr>
        <w:jc w:val="both"/>
        <w:rPr>
          <w:rFonts w:ascii="Arial" w:hAnsi="Arial" w:cs="Arial"/>
          <w:sz w:val="22"/>
          <w:szCs w:val="22"/>
        </w:rPr>
      </w:pPr>
    </w:p>
    <w:p w14:paraId="527BC90D" w14:textId="77777777" w:rsidR="00456146" w:rsidRDefault="0045614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71DCC8DE" w14:textId="77777777" w:rsidR="00677E01" w:rsidRPr="00677E01" w:rsidRDefault="00677E01" w:rsidP="00677E01">
      <w:pPr>
        <w:jc w:val="both"/>
        <w:rPr>
          <w:rFonts w:ascii="Arial" w:hAnsi="Arial" w:cs="Arial"/>
          <w:sz w:val="22"/>
          <w:szCs w:val="22"/>
        </w:rPr>
      </w:pPr>
    </w:p>
    <w:p w14:paraId="3E12E1FD" w14:textId="77777777" w:rsidR="00677E01" w:rsidRPr="00456146" w:rsidRDefault="00677E01" w:rsidP="00456146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456146">
        <w:rPr>
          <w:rFonts w:ascii="Arial" w:hAnsi="Arial" w:cs="Arial"/>
          <w:b/>
          <w:bCs/>
          <w:sz w:val="22"/>
          <w:szCs w:val="22"/>
        </w:rPr>
        <w:t>MODELO DE PROPOSTA DE PREÇO</w:t>
      </w:r>
    </w:p>
    <w:p w14:paraId="75746BC4" w14:textId="77777777" w:rsidR="00677E01" w:rsidRPr="00677E01" w:rsidRDefault="00677E01" w:rsidP="00456146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E573BA3" w14:textId="77777777" w:rsidR="00677E01" w:rsidRPr="00677E01" w:rsidRDefault="00677E01" w:rsidP="0045614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77E01">
        <w:rPr>
          <w:rFonts w:ascii="Arial" w:hAnsi="Arial" w:cs="Arial"/>
          <w:sz w:val="22"/>
          <w:szCs w:val="22"/>
        </w:rPr>
        <w:t>PROCESSO Nº XXXXXXXXX</w:t>
      </w:r>
    </w:p>
    <w:p w14:paraId="43979263" w14:textId="77777777" w:rsidR="00677E01" w:rsidRPr="00677E01" w:rsidRDefault="00677E01" w:rsidP="0045614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77E01">
        <w:rPr>
          <w:rFonts w:ascii="Arial" w:hAnsi="Arial" w:cs="Arial"/>
          <w:sz w:val="22"/>
          <w:szCs w:val="22"/>
        </w:rPr>
        <w:t>DISPENSA SIMPLIFICADA Nº XXXXXXXXXXX</w:t>
      </w:r>
    </w:p>
    <w:p w14:paraId="28D7C652" w14:textId="77777777" w:rsidR="00677E01" w:rsidRPr="00677E01" w:rsidRDefault="00677E01" w:rsidP="0045614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77E01">
        <w:rPr>
          <w:rFonts w:ascii="Arial" w:hAnsi="Arial" w:cs="Arial"/>
          <w:sz w:val="22"/>
          <w:szCs w:val="22"/>
        </w:rPr>
        <w:t>OBJETO: CONTRATAÇÃO DE EMPRESA PARA FORNECIMENTO XXXXXXXXXXXXX, DO MUNICÍPIO DE LAGUNA CARAPÃ/MS.</w:t>
      </w:r>
    </w:p>
    <w:p w14:paraId="78DFEFE8" w14:textId="77777777" w:rsidR="00677E01" w:rsidRPr="00677E01" w:rsidRDefault="00677E01" w:rsidP="0045614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77E01">
        <w:rPr>
          <w:rFonts w:ascii="Arial" w:hAnsi="Arial" w:cs="Arial"/>
          <w:sz w:val="22"/>
          <w:szCs w:val="22"/>
        </w:rPr>
        <w:t xml:space="preserve">PROPOSTA: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7"/>
        <w:gridCol w:w="595"/>
        <w:gridCol w:w="2157"/>
        <w:gridCol w:w="730"/>
        <w:gridCol w:w="962"/>
        <w:gridCol w:w="1156"/>
        <w:gridCol w:w="1362"/>
        <w:gridCol w:w="1343"/>
      </w:tblGrid>
      <w:tr w:rsidR="00677E01" w:rsidRPr="00677E01" w14:paraId="094C1A5C" w14:textId="77777777" w:rsidTr="007D4393">
        <w:trPr>
          <w:trHeight w:val="494"/>
        </w:trPr>
        <w:tc>
          <w:tcPr>
            <w:tcW w:w="768" w:type="dxa"/>
          </w:tcPr>
          <w:p w14:paraId="4203995B" w14:textId="77777777" w:rsidR="00677E01" w:rsidRPr="00677E01" w:rsidRDefault="00677E01" w:rsidP="00456146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E01">
              <w:rPr>
                <w:rFonts w:ascii="Arial" w:hAnsi="Arial" w:cs="Arial"/>
                <w:sz w:val="22"/>
                <w:szCs w:val="22"/>
              </w:rPr>
              <w:t>Item</w:t>
            </w:r>
          </w:p>
        </w:tc>
        <w:tc>
          <w:tcPr>
            <w:tcW w:w="2884" w:type="dxa"/>
            <w:gridSpan w:val="2"/>
          </w:tcPr>
          <w:p w14:paraId="1F1F1E7D" w14:textId="77777777" w:rsidR="00677E01" w:rsidRPr="00677E01" w:rsidRDefault="00677E01" w:rsidP="00456146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E01">
              <w:rPr>
                <w:rFonts w:ascii="Arial" w:hAnsi="Arial" w:cs="Arial"/>
                <w:sz w:val="22"/>
                <w:szCs w:val="22"/>
              </w:rPr>
              <w:t>Descrição</w:t>
            </w:r>
          </w:p>
        </w:tc>
        <w:tc>
          <w:tcPr>
            <w:tcW w:w="709" w:type="dxa"/>
          </w:tcPr>
          <w:p w14:paraId="07E16081" w14:textId="77777777" w:rsidR="00677E01" w:rsidRPr="00677E01" w:rsidRDefault="00677E01" w:rsidP="00456146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E01">
              <w:rPr>
                <w:rFonts w:ascii="Arial" w:hAnsi="Arial" w:cs="Arial"/>
                <w:sz w:val="22"/>
                <w:szCs w:val="22"/>
              </w:rPr>
              <w:t>Unid.</w:t>
            </w:r>
          </w:p>
        </w:tc>
        <w:tc>
          <w:tcPr>
            <w:tcW w:w="969" w:type="dxa"/>
          </w:tcPr>
          <w:p w14:paraId="6C3FE617" w14:textId="77777777" w:rsidR="00677E01" w:rsidRPr="00677E01" w:rsidRDefault="00677E01" w:rsidP="00456146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E01">
              <w:rPr>
                <w:rFonts w:ascii="Arial" w:hAnsi="Arial" w:cs="Arial"/>
                <w:sz w:val="22"/>
                <w:szCs w:val="22"/>
              </w:rPr>
              <w:t>Quant.</w:t>
            </w:r>
          </w:p>
        </w:tc>
        <w:tc>
          <w:tcPr>
            <w:tcW w:w="1168" w:type="dxa"/>
          </w:tcPr>
          <w:p w14:paraId="6A6AE728" w14:textId="77777777" w:rsidR="00677E01" w:rsidRPr="00677E01" w:rsidRDefault="00677E01" w:rsidP="00456146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E01">
              <w:rPr>
                <w:rFonts w:ascii="Arial" w:hAnsi="Arial" w:cs="Arial"/>
                <w:sz w:val="22"/>
                <w:szCs w:val="22"/>
              </w:rPr>
              <w:t>MARCA</w:t>
            </w:r>
          </w:p>
        </w:tc>
        <w:tc>
          <w:tcPr>
            <w:tcW w:w="1395" w:type="dxa"/>
          </w:tcPr>
          <w:p w14:paraId="2232CB77" w14:textId="77777777" w:rsidR="00677E01" w:rsidRPr="00677E01" w:rsidRDefault="00677E01" w:rsidP="00456146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E01">
              <w:rPr>
                <w:rFonts w:ascii="Arial" w:hAnsi="Arial" w:cs="Arial"/>
                <w:sz w:val="22"/>
                <w:szCs w:val="22"/>
              </w:rPr>
              <w:t xml:space="preserve">Valor </w:t>
            </w:r>
          </w:p>
          <w:p w14:paraId="11B45738" w14:textId="77777777" w:rsidR="00677E01" w:rsidRPr="00677E01" w:rsidRDefault="00677E01" w:rsidP="00456146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E01">
              <w:rPr>
                <w:rFonts w:ascii="Arial" w:hAnsi="Arial" w:cs="Arial"/>
                <w:sz w:val="22"/>
                <w:szCs w:val="22"/>
              </w:rPr>
              <w:t>Unitário</w:t>
            </w:r>
          </w:p>
        </w:tc>
        <w:tc>
          <w:tcPr>
            <w:tcW w:w="1395" w:type="dxa"/>
          </w:tcPr>
          <w:p w14:paraId="4E82C1A8" w14:textId="77777777" w:rsidR="00677E01" w:rsidRPr="00677E01" w:rsidRDefault="00677E01" w:rsidP="00456146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E01">
              <w:rPr>
                <w:rFonts w:ascii="Arial" w:hAnsi="Arial" w:cs="Arial"/>
                <w:sz w:val="22"/>
                <w:szCs w:val="22"/>
              </w:rPr>
              <w:t xml:space="preserve">Valor Total </w:t>
            </w:r>
          </w:p>
        </w:tc>
      </w:tr>
      <w:tr w:rsidR="00677E01" w:rsidRPr="00677E01" w14:paraId="68A83B16" w14:textId="77777777" w:rsidTr="007D4393">
        <w:tc>
          <w:tcPr>
            <w:tcW w:w="768" w:type="dxa"/>
          </w:tcPr>
          <w:p w14:paraId="479BE41C" w14:textId="77777777" w:rsidR="00677E01" w:rsidRPr="00677E01" w:rsidRDefault="00677E01" w:rsidP="00456146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84" w:type="dxa"/>
            <w:gridSpan w:val="2"/>
          </w:tcPr>
          <w:p w14:paraId="428AD1DA" w14:textId="77777777" w:rsidR="00677E01" w:rsidRPr="00677E01" w:rsidRDefault="00677E01" w:rsidP="00456146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62A15D34" w14:textId="77777777" w:rsidR="00677E01" w:rsidRPr="00677E01" w:rsidRDefault="00677E01" w:rsidP="00456146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9" w:type="dxa"/>
          </w:tcPr>
          <w:p w14:paraId="638178E4" w14:textId="77777777" w:rsidR="00677E01" w:rsidRPr="00677E01" w:rsidRDefault="00677E01" w:rsidP="00456146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8" w:type="dxa"/>
          </w:tcPr>
          <w:p w14:paraId="7907BD55" w14:textId="77777777" w:rsidR="00677E01" w:rsidRPr="00677E01" w:rsidRDefault="00677E01" w:rsidP="00456146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95" w:type="dxa"/>
          </w:tcPr>
          <w:p w14:paraId="38F76568" w14:textId="77777777" w:rsidR="00677E01" w:rsidRPr="00677E01" w:rsidRDefault="00677E01" w:rsidP="00456146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95" w:type="dxa"/>
          </w:tcPr>
          <w:p w14:paraId="05FA269E" w14:textId="77777777" w:rsidR="00677E01" w:rsidRPr="00677E01" w:rsidRDefault="00677E01" w:rsidP="00456146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77E01" w:rsidRPr="00677E01" w14:paraId="54D48CC7" w14:textId="77777777" w:rsidTr="007D4393">
        <w:tc>
          <w:tcPr>
            <w:tcW w:w="768" w:type="dxa"/>
          </w:tcPr>
          <w:p w14:paraId="18EFA3F8" w14:textId="77777777" w:rsidR="00677E01" w:rsidRPr="00677E01" w:rsidRDefault="00677E01" w:rsidP="00456146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84" w:type="dxa"/>
            <w:gridSpan w:val="2"/>
          </w:tcPr>
          <w:p w14:paraId="3C7226ED" w14:textId="77777777" w:rsidR="00677E01" w:rsidRPr="00677E01" w:rsidRDefault="00677E01" w:rsidP="00456146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024C3708" w14:textId="77777777" w:rsidR="00677E01" w:rsidRPr="00677E01" w:rsidRDefault="00677E01" w:rsidP="00456146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9" w:type="dxa"/>
          </w:tcPr>
          <w:p w14:paraId="40E7D4B8" w14:textId="77777777" w:rsidR="00677E01" w:rsidRPr="00677E01" w:rsidRDefault="00677E01" w:rsidP="00456146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8" w:type="dxa"/>
          </w:tcPr>
          <w:p w14:paraId="18D87422" w14:textId="77777777" w:rsidR="00677E01" w:rsidRPr="00677E01" w:rsidRDefault="00677E01" w:rsidP="00456146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95" w:type="dxa"/>
          </w:tcPr>
          <w:p w14:paraId="42EC0C4D" w14:textId="77777777" w:rsidR="00677E01" w:rsidRPr="00677E01" w:rsidRDefault="00677E01" w:rsidP="00456146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95" w:type="dxa"/>
          </w:tcPr>
          <w:p w14:paraId="74A0B88A" w14:textId="77777777" w:rsidR="00677E01" w:rsidRPr="00677E01" w:rsidRDefault="00677E01" w:rsidP="00456146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77E01" w:rsidRPr="00677E01" w14:paraId="3136B00C" w14:textId="77777777" w:rsidTr="007D4393">
        <w:tc>
          <w:tcPr>
            <w:tcW w:w="768" w:type="dxa"/>
          </w:tcPr>
          <w:p w14:paraId="792997DD" w14:textId="77777777" w:rsidR="00677E01" w:rsidRPr="00677E01" w:rsidRDefault="00677E01" w:rsidP="00456146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84" w:type="dxa"/>
            <w:gridSpan w:val="2"/>
          </w:tcPr>
          <w:p w14:paraId="4BB3F6DD" w14:textId="77777777" w:rsidR="00677E01" w:rsidRPr="00677E01" w:rsidRDefault="00677E01" w:rsidP="00456146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5212669C" w14:textId="77777777" w:rsidR="00677E01" w:rsidRPr="00677E01" w:rsidRDefault="00677E01" w:rsidP="00456146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9" w:type="dxa"/>
          </w:tcPr>
          <w:p w14:paraId="26F73ED9" w14:textId="77777777" w:rsidR="00677E01" w:rsidRPr="00677E01" w:rsidRDefault="00677E01" w:rsidP="00456146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8" w:type="dxa"/>
          </w:tcPr>
          <w:p w14:paraId="7632CBF1" w14:textId="77777777" w:rsidR="00677E01" w:rsidRPr="00677E01" w:rsidRDefault="00677E01" w:rsidP="00456146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95" w:type="dxa"/>
          </w:tcPr>
          <w:p w14:paraId="15C6D6D6" w14:textId="77777777" w:rsidR="00677E01" w:rsidRPr="00677E01" w:rsidRDefault="00677E01" w:rsidP="00456146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95" w:type="dxa"/>
          </w:tcPr>
          <w:p w14:paraId="082C9401" w14:textId="77777777" w:rsidR="00677E01" w:rsidRPr="00677E01" w:rsidRDefault="00677E01" w:rsidP="00456146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77E01" w:rsidRPr="00677E01" w14:paraId="60791AF7" w14:textId="77777777" w:rsidTr="007D4393">
        <w:tc>
          <w:tcPr>
            <w:tcW w:w="1383" w:type="dxa"/>
            <w:gridSpan w:val="2"/>
          </w:tcPr>
          <w:p w14:paraId="1A0C935B" w14:textId="77777777" w:rsidR="00677E01" w:rsidRPr="00677E01" w:rsidRDefault="00677E01" w:rsidP="00456146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0" w:type="dxa"/>
            <w:gridSpan w:val="5"/>
          </w:tcPr>
          <w:p w14:paraId="6F7DB91C" w14:textId="77777777" w:rsidR="00677E01" w:rsidRPr="00677E01" w:rsidRDefault="00677E01" w:rsidP="00456146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7E01">
              <w:rPr>
                <w:rFonts w:ascii="Arial" w:hAnsi="Arial" w:cs="Arial"/>
                <w:sz w:val="22"/>
                <w:szCs w:val="22"/>
              </w:rPr>
              <w:t>VALOR TOTAL</w:t>
            </w:r>
          </w:p>
        </w:tc>
        <w:tc>
          <w:tcPr>
            <w:tcW w:w="1395" w:type="dxa"/>
          </w:tcPr>
          <w:p w14:paraId="45336A12" w14:textId="77777777" w:rsidR="00677E01" w:rsidRPr="00677E01" w:rsidRDefault="00677E01" w:rsidP="00456146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10C5B30" w14:textId="77777777" w:rsidR="00677E01" w:rsidRPr="00677E01" w:rsidRDefault="00677E01" w:rsidP="00456146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212F1AA" w14:textId="77777777" w:rsidR="00677E01" w:rsidRPr="00677E01" w:rsidRDefault="00677E01" w:rsidP="0045614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77E01">
        <w:rPr>
          <w:rFonts w:ascii="Arial" w:hAnsi="Arial" w:cs="Arial"/>
          <w:sz w:val="22"/>
          <w:szCs w:val="22"/>
        </w:rPr>
        <w:t xml:space="preserve">Valor Global da Proposta: </w:t>
      </w:r>
    </w:p>
    <w:p w14:paraId="5BCDED8F" w14:textId="77777777" w:rsidR="00677E01" w:rsidRPr="00677E01" w:rsidRDefault="00677E01" w:rsidP="0045614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77E01">
        <w:rPr>
          <w:rFonts w:ascii="Arial" w:hAnsi="Arial" w:cs="Arial"/>
          <w:sz w:val="22"/>
          <w:szCs w:val="22"/>
        </w:rPr>
        <w:t xml:space="preserve">Validade da Proposta: 60 dias </w:t>
      </w:r>
    </w:p>
    <w:p w14:paraId="061F68E2" w14:textId="77777777" w:rsidR="00677E01" w:rsidRPr="00677E01" w:rsidRDefault="00677E01" w:rsidP="0045614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77E01">
        <w:rPr>
          <w:rFonts w:ascii="Arial" w:hAnsi="Arial" w:cs="Arial"/>
          <w:sz w:val="22"/>
          <w:szCs w:val="22"/>
        </w:rPr>
        <w:t xml:space="preserve">No valor ofertado estão incluídas todas e quaisquer despesas necessárias para a perfeita execução do objeto, tais como, transporte, tributos, fretes, encargos sociais, seguros e demais despesas inerentes à execução do objeto. </w:t>
      </w:r>
    </w:p>
    <w:p w14:paraId="7E076916" w14:textId="77777777" w:rsidR="00677E01" w:rsidRPr="00677E01" w:rsidRDefault="00677E01" w:rsidP="0045614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77E01">
        <w:rPr>
          <w:rFonts w:ascii="Arial" w:hAnsi="Arial" w:cs="Arial"/>
          <w:sz w:val="22"/>
          <w:szCs w:val="22"/>
        </w:rPr>
        <w:t>Razão social: xxxxxxxxxxxxx CNPJ: xxxxxxxxxxxxxx</w:t>
      </w:r>
    </w:p>
    <w:p w14:paraId="7D5759AA" w14:textId="77777777" w:rsidR="00677E01" w:rsidRPr="00677E01" w:rsidRDefault="00677E01" w:rsidP="0045614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77E01">
        <w:rPr>
          <w:rFonts w:ascii="Arial" w:hAnsi="Arial" w:cs="Arial"/>
          <w:sz w:val="22"/>
          <w:szCs w:val="22"/>
        </w:rPr>
        <w:t>Endereço: xxxxxxxxxxxxxxxxxxxxxxxxxxxxxxx</w:t>
      </w:r>
    </w:p>
    <w:p w14:paraId="1B17C586" w14:textId="77777777" w:rsidR="00677E01" w:rsidRPr="00677E01" w:rsidRDefault="00677E01" w:rsidP="0045614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77E01">
        <w:rPr>
          <w:rFonts w:ascii="Arial" w:hAnsi="Arial" w:cs="Arial"/>
          <w:sz w:val="22"/>
          <w:szCs w:val="22"/>
        </w:rPr>
        <w:t xml:space="preserve">Apresentamos nossa proposta conforme o Item e preço, estabelecidos no Edital. </w:t>
      </w:r>
    </w:p>
    <w:p w14:paraId="7A015568" w14:textId="77777777" w:rsidR="00677E01" w:rsidRPr="00677E01" w:rsidRDefault="00677E01" w:rsidP="0045614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77E01">
        <w:rPr>
          <w:rFonts w:ascii="Arial" w:hAnsi="Arial" w:cs="Arial"/>
          <w:sz w:val="22"/>
          <w:szCs w:val="22"/>
        </w:rPr>
        <w:t>Laguna Carapã/MS, ________ de ____________________ de 2024.</w:t>
      </w:r>
    </w:p>
    <w:p w14:paraId="20366BAC" w14:textId="77777777" w:rsidR="00677E01" w:rsidRPr="00677E01" w:rsidRDefault="00677E01" w:rsidP="0045614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77E01">
        <w:rPr>
          <w:rFonts w:ascii="Arial" w:hAnsi="Arial" w:cs="Arial"/>
          <w:sz w:val="22"/>
          <w:szCs w:val="22"/>
        </w:rPr>
        <w:t xml:space="preserve"> ____________________________________ </w:t>
      </w:r>
    </w:p>
    <w:p w14:paraId="62CD66BF" w14:textId="77777777" w:rsidR="00677E01" w:rsidRPr="00677E01" w:rsidRDefault="00677E01" w:rsidP="0045614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77E01">
        <w:rPr>
          <w:rFonts w:ascii="Arial" w:hAnsi="Arial" w:cs="Arial"/>
          <w:sz w:val="22"/>
          <w:szCs w:val="22"/>
        </w:rPr>
        <w:t>Assinatura do Responsável CPF:</w:t>
      </w:r>
    </w:p>
    <w:p w14:paraId="7CEB8F3D" w14:textId="77777777" w:rsidR="00677E01" w:rsidRPr="00677E01" w:rsidRDefault="00677E01" w:rsidP="00456146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3E31FE7" w14:textId="77777777" w:rsidR="00677E01" w:rsidRPr="00677E01" w:rsidRDefault="00677E01" w:rsidP="00456146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B4BCDC9" w14:textId="77777777" w:rsidR="00677E01" w:rsidRPr="00677E01" w:rsidRDefault="00677E01" w:rsidP="0045614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77E01">
        <w:rPr>
          <w:rFonts w:ascii="Arial" w:hAnsi="Arial" w:cs="Arial"/>
          <w:sz w:val="22"/>
          <w:szCs w:val="22"/>
        </w:rPr>
        <w:t xml:space="preserve">Obs.: Identificação, assinatura do representante legal e carimbo do CNPJ.               </w:t>
      </w:r>
    </w:p>
    <w:p w14:paraId="56229560" w14:textId="77777777" w:rsidR="00677E01" w:rsidRPr="00677E01" w:rsidRDefault="00677E01" w:rsidP="00677E01">
      <w:pPr>
        <w:jc w:val="both"/>
        <w:rPr>
          <w:rFonts w:ascii="Arial" w:hAnsi="Arial" w:cs="Arial"/>
          <w:sz w:val="22"/>
          <w:szCs w:val="22"/>
        </w:rPr>
      </w:pPr>
    </w:p>
    <w:p w14:paraId="07C9595F" w14:textId="77777777" w:rsidR="00677E01" w:rsidRPr="00677E01" w:rsidRDefault="00677E01" w:rsidP="00677E01">
      <w:pPr>
        <w:jc w:val="both"/>
        <w:rPr>
          <w:rFonts w:ascii="Arial" w:hAnsi="Arial" w:cs="Arial"/>
          <w:sz w:val="22"/>
          <w:szCs w:val="22"/>
        </w:rPr>
      </w:pPr>
    </w:p>
    <w:p w14:paraId="52764EA7" w14:textId="77777777" w:rsidR="00756F6D" w:rsidRDefault="00756F6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1FB43EE7" w14:textId="77777777" w:rsidR="00756F6D" w:rsidRDefault="00756F6D" w:rsidP="00756F6D">
      <w:pPr>
        <w:jc w:val="center"/>
        <w:rPr>
          <w:rFonts w:ascii="Arial" w:hAnsi="Arial" w:cs="Arial"/>
          <w:b/>
          <w:sz w:val="22"/>
          <w:szCs w:val="22"/>
        </w:rPr>
      </w:pPr>
      <w:r w:rsidRPr="00677E01">
        <w:rPr>
          <w:rFonts w:ascii="Arial" w:hAnsi="Arial" w:cs="Arial"/>
          <w:b/>
          <w:sz w:val="22"/>
          <w:szCs w:val="22"/>
        </w:rPr>
        <w:lastRenderedPageBreak/>
        <w:t xml:space="preserve">ANEXO </w:t>
      </w:r>
      <w:r w:rsidR="00BB1B2A">
        <w:rPr>
          <w:rFonts w:ascii="Arial" w:hAnsi="Arial" w:cs="Arial"/>
          <w:b/>
          <w:sz w:val="22"/>
          <w:szCs w:val="22"/>
        </w:rPr>
        <w:t>xx</w:t>
      </w:r>
    </w:p>
    <w:p w14:paraId="60DDDC6A" w14:textId="77777777" w:rsidR="00756F6D" w:rsidRPr="00677E01" w:rsidRDefault="00756F6D" w:rsidP="00756F6D">
      <w:pPr>
        <w:jc w:val="center"/>
        <w:rPr>
          <w:rFonts w:ascii="Arial" w:hAnsi="Arial" w:cs="Arial"/>
          <w:b/>
          <w:sz w:val="22"/>
          <w:szCs w:val="22"/>
        </w:rPr>
      </w:pPr>
    </w:p>
    <w:p w14:paraId="3A5DA6B3" w14:textId="77777777" w:rsidR="00677E01" w:rsidRPr="00677E01" w:rsidRDefault="00677E01" w:rsidP="00677E01">
      <w:pPr>
        <w:jc w:val="center"/>
        <w:rPr>
          <w:rFonts w:ascii="Arial" w:hAnsi="Arial" w:cs="Arial"/>
          <w:b/>
          <w:sz w:val="22"/>
          <w:szCs w:val="22"/>
        </w:rPr>
      </w:pPr>
      <w:r w:rsidRPr="00677E01">
        <w:rPr>
          <w:rFonts w:ascii="Arial" w:hAnsi="Arial" w:cs="Arial"/>
          <w:b/>
          <w:sz w:val="22"/>
          <w:szCs w:val="22"/>
        </w:rPr>
        <w:t>DECLARAÇÃO UNIFICADA</w:t>
      </w:r>
    </w:p>
    <w:p w14:paraId="35D0F2DA" w14:textId="77777777" w:rsidR="00677E01" w:rsidRPr="00677E01" w:rsidRDefault="00677E01" w:rsidP="00677E01">
      <w:pPr>
        <w:rPr>
          <w:rFonts w:ascii="Arial" w:hAnsi="Arial" w:cs="Arial"/>
          <w:b/>
          <w:sz w:val="22"/>
          <w:szCs w:val="22"/>
        </w:rPr>
      </w:pPr>
    </w:p>
    <w:p w14:paraId="2C015629" w14:textId="77777777" w:rsidR="00677E01" w:rsidRPr="00677E01" w:rsidRDefault="00677E01" w:rsidP="00677E01">
      <w:pPr>
        <w:rPr>
          <w:rFonts w:ascii="Arial" w:hAnsi="Arial" w:cs="Arial"/>
          <w:b/>
          <w:sz w:val="22"/>
          <w:szCs w:val="22"/>
        </w:rPr>
      </w:pPr>
      <w:r w:rsidRPr="00677E01">
        <w:rPr>
          <w:rFonts w:ascii="Arial" w:hAnsi="Arial" w:cs="Arial"/>
          <w:b/>
          <w:sz w:val="22"/>
          <w:szCs w:val="22"/>
        </w:rPr>
        <w:t xml:space="preserve">(NOME DA EMPRESA), (CNPJ), declaro para os devidos fins, sob penas de lei: </w:t>
      </w:r>
    </w:p>
    <w:p w14:paraId="4A5328E1" w14:textId="77777777" w:rsidR="00677E01" w:rsidRPr="00677E01" w:rsidRDefault="00677E01" w:rsidP="00677E01">
      <w:pPr>
        <w:rPr>
          <w:rFonts w:ascii="Arial" w:hAnsi="Arial" w:cs="Arial"/>
          <w:b/>
          <w:sz w:val="22"/>
          <w:szCs w:val="22"/>
        </w:rPr>
      </w:pPr>
    </w:p>
    <w:p w14:paraId="73540C3D" w14:textId="77777777" w:rsidR="00677E01" w:rsidRPr="00677E01" w:rsidRDefault="00677E01" w:rsidP="00677E01">
      <w:pPr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200" w:line="276" w:lineRule="auto"/>
        <w:jc w:val="both"/>
        <w:rPr>
          <w:rFonts w:ascii="Arial" w:hAnsi="Arial" w:cs="Arial"/>
          <w:sz w:val="22"/>
          <w:szCs w:val="22"/>
          <w:highlight w:val="white"/>
        </w:rPr>
      </w:pPr>
      <w:r w:rsidRPr="00677E01">
        <w:rPr>
          <w:rFonts w:ascii="Arial" w:hAnsi="Arial" w:cs="Arial"/>
          <w:sz w:val="22"/>
          <w:szCs w:val="22"/>
          <w:highlight w:val="white"/>
        </w:rPr>
        <w:t xml:space="preserve"> a inexistência de fato impeditivo para licitar ou contratar com a Administração Pública;</w:t>
      </w:r>
    </w:p>
    <w:p w14:paraId="7A666B74" w14:textId="77777777" w:rsidR="00677E01" w:rsidRPr="00677E01" w:rsidRDefault="00677E01" w:rsidP="00677E01">
      <w:pPr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200" w:line="276" w:lineRule="auto"/>
        <w:jc w:val="both"/>
        <w:rPr>
          <w:rFonts w:ascii="Arial" w:hAnsi="Arial" w:cs="Arial"/>
          <w:sz w:val="22"/>
          <w:szCs w:val="22"/>
          <w:highlight w:val="white"/>
        </w:rPr>
      </w:pPr>
      <w:r w:rsidRPr="00677E01">
        <w:rPr>
          <w:rFonts w:ascii="Arial" w:hAnsi="Arial" w:cs="Arial"/>
          <w:sz w:val="22"/>
          <w:szCs w:val="22"/>
          <w:highlight w:val="white"/>
        </w:rPr>
        <w:t xml:space="preserve"> o enquadramento na condição de microempresa e empresa de pequeno porte, nos termos da Lei Complementar nº 123, de 2006, quando couber;</w:t>
      </w:r>
    </w:p>
    <w:p w14:paraId="4635458A" w14:textId="77777777" w:rsidR="00677E01" w:rsidRPr="00677E01" w:rsidRDefault="00677E01" w:rsidP="00677E01">
      <w:pPr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200" w:line="276" w:lineRule="auto"/>
        <w:jc w:val="both"/>
        <w:rPr>
          <w:rFonts w:ascii="Arial" w:hAnsi="Arial" w:cs="Arial"/>
          <w:sz w:val="22"/>
          <w:szCs w:val="22"/>
          <w:highlight w:val="white"/>
        </w:rPr>
      </w:pPr>
      <w:r w:rsidRPr="00677E01">
        <w:rPr>
          <w:rFonts w:ascii="Arial" w:hAnsi="Arial" w:cs="Arial"/>
          <w:sz w:val="22"/>
          <w:szCs w:val="22"/>
          <w:highlight w:val="white"/>
        </w:rPr>
        <w:t>o pleno conhecimento e aceitação das regras e das condições gerais da contratação, constantes do procedimento;</w:t>
      </w:r>
    </w:p>
    <w:p w14:paraId="04B9977A" w14:textId="77777777" w:rsidR="00677E01" w:rsidRPr="00677E01" w:rsidRDefault="00677E01" w:rsidP="00677E01">
      <w:pPr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highlight w:val="white"/>
        </w:rPr>
      </w:pPr>
      <w:r w:rsidRPr="00677E01">
        <w:rPr>
          <w:rFonts w:ascii="Arial" w:hAnsi="Arial" w:cs="Arial"/>
          <w:sz w:val="22"/>
          <w:szCs w:val="22"/>
          <w:highlight w:val="white"/>
        </w:rPr>
        <w:t xml:space="preserve"> o cumprimento das exigências de reserva de cargos para pessoa com deficiência e para reabilitado da Previdência Social, de que trata o art. 93 da Lei nº 8.213, de 24 de julho de 1991, se couber; e</w:t>
      </w:r>
    </w:p>
    <w:p w14:paraId="5EF4DCB7" w14:textId="77777777" w:rsidR="00677E01" w:rsidRPr="00677E01" w:rsidRDefault="00677E01" w:rsidP="00677E01">
      <w:pPr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highlight w:val="white"/>
        </w:rPr>
      </w:pPr>
      <w:r w:rsidRPr="00677E01">
        <w:rPr>
          <w:rFonts w:ascii="Arial" w:hAnsi="Arial" w:cs="Arial"/>
          <w:sz w:val="22"/>
          <w:szCs w:val="22"/>
          <w:highlight w:val="white"/>
        </w:rPr>
        <w:t xml:space="preserve"> o cumprimento do disposto no inciso VI do art. 68 da Lei nº 14.133, de 2021 (Não emprega menor).</w:t>
      </w:r>
    </w:p>
    <w:p w14:paraId="72C43790" w14:textId="77777777" w:rsidR="00677E01" w:rsidRPr="00677E01" w:rsidRDefault="00677E01" w:rsidP="00677E01">
      <w:pPr>
        <w:rPr>
          <w:rFonts w:ascii="Arial" w:hAnsi="Arial" w:cs="Arial"/>
          <w:b/>
          <w:sz w:val="22"/>
          <w:szCs w:val="22"/>
        </w:rPr>
      </w:pPr>
    </w:p>
    <w:p w14:paraId="6C947C68" w14:textId="77777777" w:rsidR="00677E01" w:rsidRPr="00677E01" w:rsidRDefault="00677E01" w:rsidP="00677E01">
      <w:pPr>
        <w:jc w:val="both"/>
        <w:rPr>
          <w:rFonts w:ascii="Arial" w:hAnsi="Arial" w:cs="Arial"/>
          <w:b/>
          <w:sz w:val="22"/>
          <w:szCs w:val="22"/>
        </w:rPr>
      </w:pPr>
      <w:r w:rsidRPr="00677E01">
        <w:rPr>
          <w:rFonts w:ascii="Arial" w:hAnsi="Arial" w:cs="Arial"/>
          <w:b/>
          <w:sz w:val="22"/>
          <w:szCs w:val="22"/>
        </w:rPr>
        <w:t xml:space="preserve">Declaro que o referido é verdade sob as penas do art. 299 do Código Penal. </w:t>
      </w:r>
    </w:p>
    <w:p w14:paraId="17758D9B" w14:textId="77777777" w:rsidR="00677E01" w:rsidRPr="00677E01" w:rsidRDefault="00677E01" w:rsidP="00677E01">
      <w:pPr>
        <w:jc w:val="both"/>
        <w:rPr>
          <w:rFonts w:ascii="Arial" w:hAnsi="Arial" w:cs="Arial"/>
          <w:b/>
          <w:sz w:val="22"/>
          <w:szCs w:val="22"/>
        </w:rPr>
      </w:pPr>
    </w:p>
    <w:p w14:paraId="13C63579" w14:textId="77777777" w:rsidR="00677E01" w:rsidRPr="00677E01" w:rsidRDefault="00677E01" w:rsidP="00677E01">
      <w:pPr>
        <w:jc w:val="both"/>
        <w:rPr>
          <w:rFonts w:ascii="Arial" w:hAnsi="Arial" w:cs="Arial"/>
          <w:b/>
          <w:sz w:val="22"/>
          <w:szCs w:val="22"/>
        </w:rPr>
      </w:pPr>
      <w:r w:rsidRPr="00677E01">
        <w:rPr>
          <w:rFonts w:ascii="Arial" w:hAnsi="Arial" w:cs="Arial"/>
          <w:b/>
          <w:sz w:val="22"/>
          <w:szCs w:val="22"/>
        </w:rPr>
        <w:t>(LOCAL), (DATA)</w:t>
      </w:r>
    </w:p>
    <w:p w14:paraId="35FE2558" w14:textId="77777777" w:rsidR="00677E01" w:rsidRPr="00677E01" w:rsidRDefault="00677E01" w:rsidP="00677E01">
      <w:pPr>
        <w:jc w:val="both"/>
        <w:rPr>
          <w:rFonts w:ascii="Arial" w:hAnsi="Arial" w:cs="Arial"/>
          <w:b/>
          <w:sz w:val="22"/>
          <w:szCs w:val="22"/>
        </w:rPr>
      </w:pPr>
    </w:p>
    <w:p w14:paraId="71EB7842" w14:textId="77777777" w:rsidR="00677E01" w:rsidRPr="00677E01" w:rsidRDefault="00677E01" w:rsidP="00677E01">
      <w:pPr>
        <w:jc w:val="both"/>
        <w:rPr>
          <w:rFonts w:ascii="Arial" w:hAnsi="Arial" w:cs="Arial"/>
          <w:b/>
          <w:sz w:val="22"/>
          <w:szCs w:val="22"/>
        </w:rPr>
      </w:pPr>
      <w:r w:rsidRPr="00677E01">
        <w:rPr>
          <w:rFonts w:ascii="Arial" w:hAnsi="Arial" w:cs="Arial"/>
          <w:b/>
          <w:sz w:val="22"/>
          <w:szCs w:val="22"/>
        </w:rPr>
        <w:t>Xxxxxxxxxxxxxxxxxxxxxxxxxxxxxxxxxxx</w:t>
      </w:r>
    </w:p>
    <w:p w14:paraId="71716D44" w14:textId="77777777" w:rsidR="00677E01" w:rsidRPr="00677E01" w:rsidRDefault="00677E01" w:rsidP="00677E01">
      <w:pPr>
        <w:jc w:val="both"/>
        <w:rPr>
          <w:rFonts w:ascii="Arial" w:hAnsi="Arial" w:cs="Arial"/>
          <w:b/>
          <w:sz w:val="22"/>
          <w:szCs w:val="22"/>
        </w:rPr>
      </w:pPr>
      <w:r w:rsidRPr="00677E01">
        <w:rPr>
          <w:rFonts w:ascii="Arial" w:hAnsi="Arial" w:cs="Arial"/>
          <w:b/>
          <w:sz w:val="22"/>
          <w:szCs w:val="22"/>
        </w:rPr>
        <w:t>NOME DO FORNECEDOR – CNPJ/CPF</w:t>
      </w:r>
    </w:p>
    <w:sectPr w:rsidR="00677E01" w:rsidRPr="00677E01" w:rsidSect="008E49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134" w:bottom="2268" w:left="1701" w:header="425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B8075" w14:textId="77777777" w:rsidR="001F4118" w:rsidRDefault="001F4118">
      <w:r>
        <w:separator/>
      </w:r>
    </w:p>
  </w:endnote>
  <w:endnote w:type="continuationSeparator" w:id="0">
    <w:p w14:paraId="27BDE4B2" w14:textId="77777777" w:rsidR="001F4118" w:rsidRDefault="001F4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E91E4" w14:textId="77777777" w:rsidR="007D4393" w:rsidRDefault="007D439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584B0" w14:textId="7807F9CD" w:rsidR="007D4393" w:rsidRPr="000045F0" w:rsidRDefault="007D4393" w:rsidP="00E14048">
    <w:pPr>
      <w:pStyle w:val="Rodap"/>
      <w:jc w:val="center"/>
      <w:rPr>
        <w:b/>
        <w:color w:val="1F497D"/>
        <w:sz w:val="16"/>
      </w:rPr>
    </w:pPr>
    <w:r>
      <w:rPr>
        <w:b/>
        <w:noProof/>
        <w:color w:val="1F497D"/>
        <w:sz w:val="16"/>
      </w:rPr>
      <w:drawing>
        <wp:anchor distT="0" distB="0" distL="114300" distR="114300" simplePos="0" relativeHeight="251658752" behindDoc="0" locked="0" layoutInCell="1" allowOverlap="1" wp14:anchorId="188CD2FF" wp14:editId="6D874A83">
          <wp:simplePos x="0" y="0"/>
          <wp:positionH relativeFrom="margin">
            <wp:posOffset>19050</wp:posOffset>
          </wp:positionH>
          <wp:positionV relativeFrom="paragraph">
            <wp:posOffset>-421005</wp:posOffset>
          </wp:positionV>
          <wp:extent cx="1049020" cy="1080135"/>
          <wp:effectExtent l="0" t="0" r="0" b="0"/>
          <wp:wrapNone/>
          <wp:docPr id="2097096463" name="Imagem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9020" cy="1080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D1764">
      <w:rPr>
        <w:rFonts w:ascii="Arial Black" w:hAnsi="Arial Black"/>
        <w:noProof/>
        <w:color w:val="1F497D"/>
        <w:sz w:val="18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7A428789" wp14:editId="331CEEF5">
              <wp:simplePos x="0" y="0"/>
              <wp:positionH relativeFrom="margin">
                <wp:posOffset>-110490</wp:posOffset>
              </wp:positionH>
              <wp:positionV relativeFrom="paragraph">
                <wp:posOffset>-437516</wp:posOffset>
              </wp:positionV>
              <wp:extent cx="5962650" cy="0"/>
              <wp:effectExtent l="0" t="0" r="0" b="0"/>
              <wp:wrapNone/>
              <wp:docPr id="1" name="Conector re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6265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22B389B" id="Conector reto 1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-8.7pt,-34.45pt" to="460.8pt,-3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" strokecolor="#1f497d" strokeweight="1.5pt">
              <w10:wrap anchorx="margin"/>
            </v:line>
          </w:pict>
        </mc:Fallback>
      </mc:AlternateContent>
    </w:r>
    <w:r w:rsidRPr="000045F0">
      <w:rPr>
        <w:b/>
        <w:color w:val="1F497D"/>
        <w:sz w:val="16"/>
      </w:rPr>
      <w:t>AV. Erva Mate N.º 650 -</w:t>
    </w:r>
    <w:r>
      <w:rPr>
        <w:b/>
        <w:color w:val="1F497D"/>
        <w:sz w:val="16"/>
      </w:rPr>
      <w:t xml:space="preserve"> </w:t>
    </w:r>
    <w:r w:rsidRPr="000045F0">
      <w:rPr>
        <w:b/>
        <w:color w:val="1F497D"/>
        <w:sz w:val="16"/>
      </w:rPr>
      <w:t>Fone: (</w:t>
    </w:r>
    <w:r>
      <w:rPr>
        <w:b/>
        <w:color w:val="1F497D"/>
        <w:sz w:val="16"/>
      </w:rPr>
      <w:t>67) 3438-1202</w:t>
    </w:r>
    <w:r w:rsidRPr="000045F0">
      <w:rPr>
        <w:b/>
        <w:color w:val="1F497D"/>
        <w:sz w:val="16"/>
      </w:rPr>
      <w:t xml:space="preserve"> e 3438-1192 </w:t>
    </w:r>
  </w:p>
  <w:p w14:paraId="0830192D" w14:textId="77777777" w:rsidR="007D4393" w:rsidRPr="000045F0" w:rsidRDefault="007D4393" w:rsidP="00E14048">
    <w:pPr>
      <w:pStyle w:val="Rodap"/>
      <w:jc w:val="center"/>
      <w:rPr>
        <w:b/>
        <w:color w:val="1F497D"/>
        <w:sz w:val="16"/>
      </w:rPr>
    </w:pPr>
    <w:r w:rsidRPr="000045F0">
      <w:rPr>
        <w:b/>
        <w:color w:val="1F497D"/>
        <w:sz w:val="16"/>
      </w:rPr>
      <w:t>CEP 79920-000 – Laguna Carapã - MS</w:t>
    </w:r>
  </w:p>
  <w:p w14:paraId="38428088" w14:textId="77777777" w:rsidR="007D4393" w:rsidRPr="000045F0" w:rsidRDefault="007D4393" w:rsidP="00E14048">
    <w:pPr>
      <w:pStyle w:val="Rodap"/>
      <w:jc w:val="center"/>
      <w:rPr>
        <w:b/>
        <w:color w:val="1F497D"/>
        <w:sz w:val="16"/>
      </w:rPr>
    </w:pPr>
    <w:r w:rsidRPr="000045F0">
      <w:rPr>
        <w:b/>
        <w:color w:val="1F497D"/>
        <w:sz w:val="18"/>
      </w:rPr>
      <w:t>Email</w:t>
    </w:r>
    <w:r w:rsidRPr="000045F0">
      <w:rPr>
        <w:b/>
        <w:color w:val="1F497D"/>
        <w:sz w:val="16"/>
      </w:rPr>
      <w:t xml:space="preserve">:gabinete@lagunacarapa.ms.gov.br – site: www.lagunacarapa.ms.gov.br </w:t>
    </w:r>
  </w:p>
  <w:p w14:paraId="6A49A92F" w14:textId="77777777" w:rsidR="007D4393" w:rsidRDefault="007D4393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1C634" w14:textId="77777777" w:rsidR="007D4393" w:rsidRDefault="007D439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F26DE" w14:textId="77777777" w:rsidR="001F4118" w:rsidRDefault="001F4118">
      <w:r>
        <w:separator/>
      </w:r>
    </w:p>
  </w:footnote>
  <w:footnote w:type="continuationSeparator" w:id="0">
    <w:p w14:paraId="2F0675AF" w14:textId="77777777" w:rsidR="001F4118" w:rsidRDefault="001F41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A33B1" w14:textId="77777777" w:rsidR="007D4393" w:rsidRDefault="007D439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C8426" w14:textId="77777777" w:rsidR="007D4393" w:rsidRDefault="007D4393" w:rsidP="00DF1724">
    <w:pPr>
      <w:pStyle w:val="Cabealho"/>
      <w:jc w:val="center"/>
    </w:pPr>
    <w:r w:rsidRPr="00D22275">
      <w:rPr>
        <w:noProof/>
      </w:rPr>
      <w:drawing>
        <wp:inline distT="0" distB="0" distL="0" distR="0" wp14:anchorId="5F83301B" wp14:editId="46D959C5">
          <wp:extent cx="990600" cy="895350"/>
          <wp:effectExtent l="0" t="0" r="0" b="0"/>
          <wp:docPr id="1360966183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36953A" w14:textId="77777777" w:rsidR="007D4393" w:rsidRPr="000045F0" w:rsidRDefault="007D4393" w:rsidP="00E14048">
    <w:pPr>
      <w:pStyle w:val="Cabealho"/>
      <w:jc w:val="center"/>
      <w:rPr>
        <w:b/>
        <w:color w:val="1F497D"/>
        <w:sz w:val="16"/>
      </w:rPr>
    </w:pPr>
    <w:r w:rsidRPr="000045F0">
      <w:rPr>
        <w:b/>
        <w:color w:val="1F497D"/>
        <w:sz w:val="16"/>
      </w:rPr>
      <w:t>ESTADO DE MATO GROSSO DO SUL</w:t>
    </w:r>
  </w:p>
  <w:p w14:paraId="6A07895D" w14:textId="77777777" w:rsidR="007D4393" w:rsidRPr="000045F0" w:rsidRDefault="007D4393" w:rsidP="00E14048">
    <w:pPr>
      <w:pStyle w:val="Cabealho"/>
      <w:jc w:val="center"/>
      <w:rPr>
        <w:rFonts w:ascii="Arial Black" w:hAnsi="Arial Black"/>
        <w:color w:val="1F497D"/>
        <w:sz w:val="8"/>
      </w:rPr>
    </w:pPr>
    <w:r>
      <w:rPr>
        <w:rFonts w:ascii="Arial Black" w:hAnsi="Arial Black"/>
        <w:color w:val="1F497D"/>
        <w:sz w:val="18"/>
      </w:rPr>
      <w:t>MUNICÍPIO</w:t>
    </w:r>
    <w:r w:rsidRPr="000045F0">
      <w:rPr>
        <w:rFonts w:ascii="Arial Black" w:hAnsi="Arial Black"/>
        <w:color w:val="1F497D"/>
        <w:sz w:val="18"/>
      </w:rPr>
      <w:t xml:space="preserve"> DE LAGUNA CARAPÃ</w:t>
    </w:r>
  </w:p>
  <w:p w14:paraId="3E2DB6F0" w14:textId="77777777" w:rsidR="007D4393" w:rsidRDefault="007D4393" w:rsidP="00E14048">
    <w:pPr>
      <w:pStyle w:val="Cabealho"/>
      <w:jc w:val="center"/>
      <w:rPr>
        <w:b/>
        <w:color w:val="1F497D"/>
        <w:sz w:val="16"/>
        <w:szCs w:val="16"/>
      </w:rPr>
    </w:pPr>
    <w:r>
      <w:rPr>
        <w:b/>
        <w:color w:val="1F497D"/>
        <w:sz w:val="16"/>
        <w:szCs w:val="16"/>
      </w:rPr>
      <w:t>“</w:t>
    </w:r>
    <w:r w:rsidRPr="000045F0">
      <w:rPr>
        <w:b/>
        <w:color w:val="1F497D"/>
        <w:sz w:val="16"/>
        <w:szCs w:val="16"/>
      </w:rPr>
      <w:t xml:space="preserve">Terra do </w:t>
    </w:r>
    <w:r>
      <w:rPr>
        <w:b/>
        <w:color w:val="1F497D"/>
        <w:sz w:val="16"/>
        <w:szCs w:val="16"/>
      </w:rPr>
      <w:t>P</w:t>
    </w:r>
    <w:r w:rsidRPr="000045F0">
      <w:rPr>
        <w:b/>
        <w:color w:val="1F497D"/>
        <w:sz w:val="16"/>
        <w:szCs w:val="16"/>
      </w:rPr>
      <w:t xml:space="preserve">é de </w:t>
    </w:r>
    <w:r>
      <w:rPr>
        <w:b/>
        <w:color w:val="1F497D"/>
        <w:sz w:val="16"/>
        <w:szCs w:val="16"/>
      </w:rPr>
      <w:t>S</w:t>
    </w:r>
    <w:r w:rsidRPr="000045F0">
      <w:rPr>
        <w:b/>
        <w:color w:val="1F497D"/>
        <w:sz w:val="16"/>
        <w:szCs w:val="16"/>
      </w:rPr>
      <w:t xml:space="preserve">oja </w:t>
    </w:r>
    <w:r>
      <w:rPr>
        <w:b/>
        <w:color w:val="1F497D"/>
        <w:sz w:val="16"/>
        <w:szCs w:val="16"/>
      </w:rPr>
      <w:t>S</w:t>
    </w:r>
    <w:r w:rsidRPr="000045F0">
      <w:rPr>
        <w:b/>
        <w:color w:val="1F497D"/>
        <w:sz w:val="16"/>
        <w:szCs w:val="16"/>
      </w:rPr>
      <w:t>olteiro</w:t>
    </w:r>
    <w:r>
      <w:rPr>
        <w:b/>
        <w:color w:val="1F497D"/>
        <w:sz w:val="16"/>
        <w:szCs w:val="16"/>
      </w:rPr>
      <w:t>”</w:t>
    </w:r>
  </w:p>
  <w:p w14:paraId="7ACFDC37" w14:textId="40734F29" w:rsidR="007D4393" w:rsidRDefault="009D1764">
    <w:pPr>
      <w:pStyle w:val="Cabealho"/>
    </w:pPr>
    <w:r>
      <w:rPr>
        <w:rFonts w:ascii="Arial Black" w:hAnsi="Arial Black"/>
        <w:noProof/>
        <w:color w:val="1F497D"/>
        <w:sz w:val="18"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 wp14:anchorId="1B55ABDE" wp14:editId="3AA0A8AA">
              <wp:simplePos x="0" y="0"/>
              <wp:positionH relativeFrom="column">
                <wp:posOffset>-137160</wp:posOffset>
              </wp:positionH>
              <wp:positionV relativeFrom="paragraph">
                <wp:posOffset>77469</wp:posOffset>
              </wp:positionV>
              <wp:extent cx="5962650" cy="0"/>
              <wp:effectExtent l="0" t="0" r="0" b="0"/>
              <wp:wrapNone/>
              <wp:docPr id="3" name="Conector re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6265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E118371" id="Conector reto 3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0.8pt,6.1pt" to="458.7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" strokecolor="#1f497d" strokeweight="1.5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0AF1A32" wp14:editId="5F506AD6">
              <wp:simplePos x="0" y="0"/>
              <wp:positionH relativeFrom="column">
                <wp:posOffset>4786630</wp:posOffset>
              </wp:positionH>
              <wp:positionV relativeFrom="paragraph">
                <wp:posOffset>733425</wp:posOffset>
              </wp:positionV>
              <wp:extent cx="800100" cy="22860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568E06" w14:textId="77777777" w:rsidR="007D4393" w:rsidRPr="005A6260" w:rsidRDefault="007D4393" w:rsidP="00702FB1">
                          <w:pPr>
                            <w:jc w:val="right"/>
                            <w:rPr>
                              <w:rFonts w:ascii="Verdana" w:hAnsi="Verdana"/>
                              <w:color w:val="FF000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AF1A32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76.9pt;margin-top:57.75pt;width:63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" filled="f" stroked="f">
              <v:textbox inset="0,0,0,0">
                <w:txbxContent>
                  <w:p w14:paraId="65568E06" w14:textId="77777777" w:rsidR="007D4393" w:rsidRPr="005A6260" w:rsidRDefault="007D4393" w:rsidP="00702FB1">
                    <w:pPr>
                      <w:jc w:val="right"/>
                      <w:rPr>
                        <w:rFonts w:ascii="Verdana" w:hAnsi="Verdana"/>
                        <w:color w:val="FF0000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D64B0" w14:textId="77777777" w:rsidR="007D4393" w:rsidRDefault="007D439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3A5B"/>
    <w:multiLevelType w:val="multilevel"/>
    <w:tmpl w:val="CC7C681E"/>
    <w:lvl w:ilvl="0">
      <w:start w:val="1"/>
      <w:numFmt w:val="decimal"/>
      <w:lvlText w:val="%1"/>
      <w:lvlJc w:val="left"/>
      <w:pPr>
        <w:ind w:left="564" w:hanging="56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" w15:restartNumberingAfterBreak="0">
    <w:nsid w:val="0B200EA2"/>
    <w:multiLevelType w:val="hybridMultilevel"/>
    <w:tmpl w:val="F794709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3769C"/>
    <w:multiLevelType w:val="multilevel"/>
    <w:tmpl w:val="170EE47A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3" w15:restartNumberingAfterBreak="0">
    <w:nsid w:val="3F4F75BC"/>
    <w:multiLevelType w:val="hybridMultilevel"/>
    <w:tmpl w:val="0DC82A7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DA2B8A"/>
    <w:multiLevelType w:val="hybridMultilevel"/>
    <w:tmpl w:val="B98845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B03D35"/>
    <w:multiLevelType w:val="hybridMultilevel"/>
    <w:tmpl w:val="908A95F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2E7640"/>
    <w:multiLevelType w:val="hybridMultilevel"/>
    <w:tmpl w:val="19481DC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174191"/>
    <w:multiLevelType w:val="hybridMultilevel"/>
    <w:tmpl w:val="9CCA7A8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6"/>
  </w:num>
  <w:num w:numId="5">
    <w:abstractNumId w:val="1"/>
  </w:num>
  <w:num w:numId="6">
    <w:abstractNumId w:val="0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89B"/>
    <w:rsid w:val="000002AB"/>
    <w:rsid w:val="00001823"/>
    <w:rsid w:val="000448AC"/>
    <w:rsid w:val="000473F9"/>
    <w:rsid w:val="00055BD5"/>
    <w:rsid w:val="0005780F"/>
    <w:rsid w:val="00062F56"/>
    <w:rsid w:val="00065141"/>
    <w:rsid w:val="00067FCB"/>
    <w:rsid w:val="00076B4D"/>
    <w:rsid w:val="00080F43"/>
    <w:rsid w:val="000903A4"/>
    <w:rsid w:val="000911C1"/>
    <w:rsid w:val="000A3D60"/>
    <w:rsid w:val="000A4579"/>
    <w:rsid w:val="000B1305"/>
    <w:rsid w:val="000B6701"/>
    <w:rsid w:val="000C01CE"/>
    <w:rsid w:val="000C0D2A"/>
    <w:rsid w:val="000C315E"/>
    <w:rsid w:val="000D136F"/>
    <w:rsid w:val="000D3770"/>
    <w:rsid w:val="000E007D"/>
    <w:rsid w:val="000E06F4"/>
    <w:rsid w:val="000E2AA9"/>
    <w:rsid w:val="000F00F6"/>
    <w:rsid w:val="000F65C8"/>
    <w:rsid w:val="000F68CF"/>
    <w:rsid w:val="00100F56"/>
    <w:rsid w:val="00103113"/>
    <w:rsid w:val="00104EDC"/>
    <w:rsid w:val="0011173E"/>
    <w:rsid w:val="00123F46"/>
    <w:rsid w:val="00123FBC"/>
    <w:rsid w:val="00125E0E"/>
    <w:rsid w:val="00131B0F"/>
    <w:rsid w:val="00131BF9"/>
    <w:rsid w:val="001327D7"/>
    <w:rsid w:val="00133BDD"/>
    <w:rsid w:val="00135560"/>
    <w:rsid w:val="00150AA9"/>
    <w:rsid w:val="00156E2F"/>
    <w:rsid w:val="00163E9F"/>
    <w:rsid w:val="00185EDA"/>
    <w:rsid w:val="001A4F09"/>
    <w:rsid w:val="001A7F1A"/>
    <w:rsid w:val="001B5360"/>
    <w:rsid w:val="001B57A7"/>
    <w:rsid w:val="001C2808"/>
    <w:rsid w:val="001E0566"/>
    <w:rsid w:val="001E71B7"/>
    <w:rsid w:val="001F4118"/>
    <w:rsid w:val="00222DF0"/>
    <w:rsid w:val="00225762"/>
    <w:rsid w:val="00235E1A"/>
    <w:rsid w:val="00246118"/>
    <w:rsid w:val="00252471"/>
    <w:rsid w:val="00266EA3"/>
    <w:rsid w:val="00282FBF"/>
    <w:rsid w:val="0028316D"/>
    <w:rsid w:val="00283AC8"/>
    <w:rsid w:val="00285EEC"/>
    <w:rsid w:val="00293CD1"/>
    <w:rsid w:val="00296054"/>
    <w:rsid w:val="002A389B"/>
    <w:rsid w:val="002B7D11"/>
    <w:rsid w:val="002C18C6"/>
    <w:rsid w:val="002D4DBF"/>
    <w:rsid w:val="002D56EB"/>
    <w:rsid w:val="002D655A"/>
    <w:rsid w:val="002E1B2A"/>
    <w:rsid w:val="0030445C"/>
    <w:rsid w:val="00305A54"/>
    <w:rsid w:val="00311579"/>
    <w:rsid w:val="00326F2A"/>
    <w:rsid w:val="0033377D"/>
    <w:rsid w:val="003350A0"/>
    <w:rsid w:val="00353ECE"/>
    <w:rsid w:val="0035692A"/>
    <w:rsid w:val="003646E7"/>
    <w:rsid w:val="00364D6D"/>
    <w:rsid w:val="0037432E"/>
    <w:rsid w:val="003B712D"/>
    <w:rsid w:val="003C45E4"/>
    <w:rsid w:val="003C56FA"/>
    <w:rsid w:val="003C5C43"/>
    <w:rsid w:val="003D26EE"/>
    <w:rsid w:val="003D3A6C"/>
    <w:rsid w:val="003D3EE7"/>
    <w:rsid w:val="003D483B"/>
    <w:rsid w:val="003E4879"/>
    <w:rsid w:val="003F6F0F"/>
    <w:rsid w:val="00402A9E"/>
    <w:rsid w:val="00407009"/>
    <w:rsid w:val="0041670B"/>
    <w:rsid w:val="004220E3"/>
    <w:rsid w:val="0042780F"/>
    <w:rsid w:val="00427A2C"/>
    <w:rsid w:val="00453437"/>
    <w:rsid w:val="00456146"/>
    <w:rsid w:val="00462FF5"/>
    <w:rsid w:val="00471147"/>
    <w:rsid w:val="00486190"/>
    <w:rsid w:val="00490C00"/>
    <w:rsid w:val="00490E75"/>
    <w:rsid w:val="00491BA0"/>
    <w:rsid w:val="00496238"/>
    <w:rsid w:val="0049709D"/>
    <w:rsid w:val="004A3A48"/>
    <w:rsid w:val="004B1820"/>
    <w:rsid w:val="004B4BDD"/>
    <w:rsid w:val="004B6B70"/>
    <w:rsid w:val="004B6CB0"/>
    <w:rsid w:val="004C7813"/>
    <w:rsid w:val="004C78B5"/>
    <w:rsid w:val="004C7C65"/>
    <w:rsid w:val="004D701F"/>
    <w:rsid w:val="004E0B7E"/>
    <w:rsid w:val="004E0BD2"/>
    <w:rsid w:val="004E39F2"/>
    <w:rsid w:val="004F5AC8"/>
    <w:rsid w:val="00503214"/>
    <w:rsid w:val="005045D5"/>
    <w:rsid w:val="00507BB8"/>
    <w:rsid w:val="005128D6"/>
    <w:rsid w:val="00515AB1"/>
    <w:rsid w:val="00533CF3"/>
    <w:rsid w:val="00546FEB"/>
    <w:rsid w:val="00552798"/>
    <w:rsid w:val="00565077"/>
    <w:rsid w:val="00571FCD"/>
    <w:rsid w:val="00583E38"/>
    <w:rsid w:val="005868A8"/>
    <w:rsid w:val="00591565"/>
    <w:rsid w:val="005A35BD"/>
    <w:rsid w:val="005A388E"/>
    <w:rsid w:val="005A62F5"/>
    <w:rsid w:val="005B6305"/>
    <w:rsid w:val="005B76CE"/>
    <w:rsid w:val="005C3599"/>
    <w:rsid w:val="005C400D"/>
    <w:rsid w:val="005C570C"/>
    <w:rsid w:val="005C7771"/>
    <w:rsid w:val="005D0310"/>
    <w:rsid w:val="005D27F4"/>
    <w:rsid w:val="005D65F1"/>
    <w:rsid w:val="005E074F"/>
    <w:rsid w:val="005E2652"/>
    <w:rsid w:val="005E4507"/>
    <w:rsid w:val="005F69F8"/>
    <w:rsid w:val="00605705"/>
    <w:rsid w:val="00615BC9"/>
    <w:rsid w:val="00624FB4"/>
    <w:rsid w:val="00625F90"/>
    <w:rsid w:val="0062783D"/>
    <w:rsid w:val="006334F4"/>
    <w:rsid w:val="00633DB6"/>
    <w:rsid w:val="00633F1F"/>
    <w:rsid w:val="00635A41"/>
    <w:rsid w:val="0063742D"/>
    <w:rsid w:val="0064265B"/>
    <w:rsid w:val="00650ED2"/>
    <w:rsid w:val="0065211A"/>
    <w:rsid w:val="00657D9B"/>
    <w:rsid w:val="006739C3"/>
    <w:rsid w:val="00677146"/>
    <w:rsid w:val="00677E01"/>
    <w:rsid w:val="006850D2"/>
    <w:rsid w:val="00685A2A"/>
    <w:rsid w:val="00686339"/>
    <w:rsid w:val="00686BE1"/>
    <w:rsid w:val="006938B7"/>
    <w:rsid w:val="006967D9"/>
    <w:rsid w:val="006A143E"/>
    <w:rsid w:val="006A2A5A"/>
    <w:rsid w:val="006A319A"/>
    <w:rsid w:val="006B2984"/>
    <w:rsid w:val="006B58E1"/>
    <w:rsid w:val="006D26C0"/>
    <w:rsid w:val="006D49CF"/>
    <w:rsid w:val="006F05C6"/>
    <w:rsid w:val="006F454D"/>
    <w:rsid w:val="006F46A7"/>
    <w:rsid w:val="00702FB1"/>
    <w:rsid w:val="00711D55"/>
    <w:rsid w:val="0071344A"/>
    <w:rsid w:val="00716B9A"/>
    <w:rsid w:val="0072053F"/>
    <w:rsid w:val="00733C4C"/>
    <w:rsid w:val="0074061F"/>
    <w:rsid w:val="007531D6"/>
    <w:rsid w:val="00756F6D"/>
    <w:rsid w:val="00762433"/>
    <w:rsid w:val="007628EE"/>
    <w:rsid w:val="007655AD"/>
    <w:rsid w:val="007678B4"/>
    <w:rsid w:val="00774324"/>
    <w:rsid w:val="007758C3"/>
    <w:rsid w:val="0078527F"/>
    <w:rsid w:val="00785C0D"/>
    <w:rsid w:val="0078700A"/>
    <w:rsid w:val="00795DAB"/>
    <w:rsid w:val="007A248A"/>
    <w:rsid w:val="007A4448"/>
    <w:rsid w:val="007B5883"/>
    <w:rsid w:val="007C0113"/>
    <w:rsid w:val="007C59B0"/>
    <w:rsid w:val="007D4393"/>
    <w:rsid w:val="007D4F64"/>
    <w:rsid w:val="007D5978"/>
    <w:rsid w:val="007E066F"/>
    <w:rsid w:val="007E0E56"/>
    <w:rsid w:val="007E2224"/>
    <w:rsid w:val="007E61B6"/>
    <w:rsid w:val="007F278D"/>
    <w:rsid w:val="007F6BD7"/>
    <w:rsid w:val="008217BB"/>
    <w:rsid w:val="00836040"/>
    <w:rsid w:val="00855CAF"/>
    <w:rsid w:val="00864608"/>
    <w:rsid w:val="00867C16"/>
    <w:rsid w:val="008765E3"/>
    <w:rsid w:val="00884CB9"/>
    <w:rsid w:val="0089629E"/>
    <w:rsid w:val="008975BE"/>
    <w:rsid w:val="0089798D"/>
    <w:rsid w:val="008A708E"/>
    <w:rsid w:val="008B65F2"/>
    <w:rsid w:val="008C0C91"/>
    <w:rsid w:val="008C2B6A"/>
    <w:rsid w:val="008D24FF"/>
    <w:rsid w:val="008D412E"/>
    <w:rsid w:val="008D5ADF"/>
    <w:rsid w:val="008E490F"/>
    <w:rsid w:val="008E64E4"/>
    <w:rsid w:val="008F0E7E"/>
    <w:rsid w:val="008F1E5A"/>
    <w:rsid w:val="008F62B4"/>
    <w:rsid w:val="009005C6"/>
    <w:rsid w:val="009163C8"/>
    <w:rsid w:val="00921409"/>
    <w:rsid w:val="009305EC"/>
    <w:rsid w:val="009308B8"/>
    <w:rsid w:val="009332D2"/>
    <w:rsid w:val="0093389F"/>
    <w:rsid w:val="009419E3"/>
    <w:rsid w:val="00945E94"/>
    <w:rsid w:val="00977ECF"/>
    <w:rsid w:val="00984979"/>
    <w:rsid w:val="00993D79"/>
    <w:rsid w:val="00996916"/>
    <w:rsid w:val="00997F03"/>
    <w:rsid w:val="009A0F19"/>
    <w:rsid w:val="009A3F18"/>
    <w:rsid w:val="009A4310"/>
    <w:rsid w:val="009A534A"/>
    <w:rsid w:val="009B0521"/>
    <w:rsid w:val="009B391B"/>
    <w:rsid w:val="009C24AD"/>
    <w:rsid w:val="009C480D"/>
    <w:rsid w:val="009C6C6F"/>
    <w:rsid w:val="009C7218"/>
    <w:rsid w:val="009D1764"/>
    <w:rsid w:val="009D1DA2"/>
    <w:rsid w:val="009D4EE8"/>
    <w:rsid w:val="009D6AF6"/>
    <w:rsid w:val="009F5AAF"/>
    <w:rsid w:val="009F775A"/>
    <w:rsid w:val="00A0166E"/>
    <w:rsid w:val="00A038A0"/>
    <w:rsid w:val="00A0661F"/>
    <w:rsid w:val="00A1102B"/>
    <w:rsid w:val="00A114A9"/>
    <w:rsid w:val="00A12DF4"/>
    <w:rsid w:val="00A14BE2"/>
    <w:rsid w:val="00A15142"/>
    <w:rsid w:val="00A23C56"/>
    <w:rsid w:val="00A243E7"/>
    <w:rsid w:val="00A24820"/>
    <w:rsid w:val="00A3730E"/>
    <w:rsid w:val="00A41ADB"/>
    <w:rsid w:val="00A421A7"/>
    <w:rsid w:val="00A43655"/>
    <w:rsid w:val="00A60BDE"/>
    <w:rsid w:val="00A67E4E"/>
    <w:rsid w:val="00A723CE"/>
    <w:rsid w:val="00A768DB"/>
    <w:rsid w:val="00A7773C"/>
    <w:rsid w:val="00A872E1"/>
    <w:rsid w:val="00A90DE4"/>
    <w:rsid w:val="00A92278"/>
    <w:rsid w:val="00AA0756"/>
    <w:rsid w:val="00AA1404"/>
    <w:rsid w:val="00AB0F46"/>
    <w:rsid w:val="00AB406A"/>
    <w:rsid w:val="00AB69D1"/>
    <w:rsid w:val="00AC7DE8"/>
    <w:rsid w:val="00AD6279"/>
    <w:rsid w:val="00AE10DE"/>
    <w:rsid w:val="00AE359D"/>
    <w:rsid w:val="00AF2D47"/>
    <w:rsid w:val="00B03034"/>
    <w:rsid w:val="00B058EE"/>
    <w:rsid w:val="00B2257B"/>
    <w:rsid w:val="00B259B0"/>
    <w:rsid w:val="00B25FED"/>
    <w:rsid w:val="00B32BBD"/>
    <w:rsid w:val="00B36B2C"/>
    <w:rsid w:val="00B3714B"/>
    <w:rsid w:val="00B45AB6"/>
    <w:rsid w:val="00B46EC6"/>
    <w:rsid w:val="00B47328"/>
    <w:rsid w:val="00B52D5A"/>
    <w:rsid w:val="00B56C10"/>
    <w:rsid w:val="00B57AC0"/>
    <w:rsid w:val="00B7101F"/>
    <w:rsid w:val="00B73BF3"/>
    <w:rsid w:val="00B77B6B"/>
    <w:rsid w:val="00B848FE"/>
    <w:rsid w:val="00B85080"/>
    <w:rsid w:val="00BA28FE"/>
    <w:rsid w:val="00BA7FB4"/>
    <w:rsid w:val="00BB1B2A"/>
    <w:rsid w:val="00BC1BEE"/>
    <w:rsid w:val="00BC66FA"/>
    <w:rsid w:val="00BD2FC6"/>
    <w:rsid w:val="00BF2087"/>
    <w:rsid w:val="00C07F7B"/>
    <w:rsid w:val="00C10BDC"/>
    <w:rsid w:val="00C262C4"/>
    <w:rsid w:val="00C31B17"/>
    <w:rsid w:val="00C40C21"/>
    <w:rsid w:val="00C47CE3"/>
    <w:rsid w:val="00C61837"/>
    <w:rsid w:val="00C625DC"/>
    <w:rsid w:val="00C716DF"/>
    <w:rsid w:val="00C73827"/>
    <w:rsid w:val="00C81F3B"/>
    <w:rsid w:val="00C90B44"/>
    <w:rsid w:val="00C9653B"/>
    <w:rsid w:val="00CB4085"/>
    <w:rsid w:val="00CB5BF5"/>
    <w:rsid w:val="00CB62CE"/>
    <w:rsid w:val="00CC1D9D"/>
    <w:rsid w:val="00CC612D"/>
    <w:rsid w:val="00CC77A1"/>
    <w:rsid w:val="00CD5DFC"/>
    <w:rsid w:val="00CE334F"/>
    <w:rsid w:val="00CE3A82"/>
    <w:rsid w:val="00CE5FF7"/>
    <w:rsid w:val="00CE6A49"/>
    <w:rsid w:val="00CF59F2"/>
    <w:rsid w:val="00CF62E0"/>
    <w:rsid w:val="00D00EE6"/>
    <w:rsid w:val="00D028AE"/>
    <w:rsid w:val="00D04F0C"/>
    <w:rsid w:val="00D12424"/>
    <w:rsid w:val="00D161F1"/>
    <w:rsid w:val="00D17C07"/>
    <w:rsid w:val="00D2266F"/>
    <w:rsid w:val="00D22C28"/>
    <w:rsid w:val="00D23806"/>
    <w:rsid w:val="00D4407E"/>
    <w:rsid w:val="00D46376"/>
    <w:rsid w:val="00D55BB3"/>
    <w:rsid w:val="00D635BD"/>
    <w:rsid w:val="00D77AAC"/>
    <w:rsid w:val="00D93D83"/>
    <w:rsid w:val="00DB1CBD"/>
    <w:rsid w:val="00DC71E4"/>
    <w:rsid w:val="00DD1775"/>
    <w:rsid w:val="00DD50B3"/>
    <w:rsid w:val="00DF1724"/>
    <w:rsid w:val="00DF4346"/>
    <w:rsid w:val="00DF54F3"/>
    <w:rsid w:val="00DF708F"/>
    <w:rsid w:val="00E02D32"/>
    <w:rsid w:val="00E035C4"/>
    <w:rsid w:val="00E0509E"/>
    <w:rsid w:val="00E0532C"/>
    <w:rsid w:val="00E13ADB"/>
    <w:rsid w:val="00E14048"/>
    <w:rsid w:val="00E16577"/>
    <w:rsid w:val="00E20375"/>
    <w:rsid w:val="00E21D47"/>
    <w:rsid w:val="00E22A05"/>
    <w:rsid w:val="00E32844"/>
    <w:rsid w:val="00E355EF"/>
    <w:rsid w:val="00E506A4"/>
    <w:rsid w:val="00E57B63"/>
    <w:rsid w:val="00E635F1"/>
    <w:rsid w:val="00E734F0"/>
    <w:rsid w:val="00E762A6"/>
    <w:rsid w:val="00E81C9A"/>
    <w:rsid w:val="00E827F1"/>
    <w:rsid w:val="00E866C0"/>
    <w:rsid w:val="00E918B2"/>
    <w:rsid w:val="00EA56F8"/>
    <w:rsid w:val="00EA68F0"/>
    <w:rsid w:val="00EC20AF"/>
    <w:rsid w:val="00EC2BEC"/>
    <w:rsid w:val="00ED09F6"/>
    <w:rsid w:val="00ED6526"/>
    <w:rsid w:val="00ED7DED"/>
    <w:rsid w:val="00EE157B"/>
    <w:rsid w:val="00EE4B94"/>
    <w:rsid w:val="00EF0E1E"/>
    <w:rsid w:val="00F002F0"/>
    <w:rsid w:val="00F063E9"/>
    <w:rsid w:val="00F123BB"/>
    <w:rsid w:val="00F22EF8"/>
    <w:rsid w:val="00F258F9"/>
    <w:rsid w:val="00F32522"/>
    <w:rsid w:val="00F35CD8"/>
    <w:rsid w:val="00F37A8A"/>
    <w:rsid w:val="00F4551F"/>
    <w:rsid w:val="00F46EBA"/>
    <w:rsid w:val="00F525B7"/>
    <w:rsid w:val="00F52DFC"/>
    <w:rsid w:val="00F5337B"/>
    <w:rsid w:val="00F57CD1"/>
    <w:rsid w:val="00F62078"/>
    <w:rsid w:val="00F65567"/>
    <w:rsid w:val="00F77314"/>
    <w:rsid w:val="00F82D84"/>
    <w:rsid w:val="00F870A2"/>
    <w:rsid w:val="00F9104A"/>
    <w:rsid w:val="00F941C9"/>
    <w:rsid w:val="00F943C0"/>
    <w:rsid w:val="00F962C9"/>
    <w:rsid w:val="00FA01AA"/>
    <w:rsid w:val="00FA13BE"/>
    <w:rsid w:val="00FB16DC"/>
    <w:rsid w:val="00FC4DAC"/>
    <w:rsid w:val="00FD309E"/>
    <w:rsid w:val="00FE5417"/>
    <w:rsid w:val="00FF4225"/>
    <w:rsid w:val="00FF6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9944D5"/>
  <w15:docId w15:val="{BD80CF65-6C0F-43BE-A3CC-900BB4E75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25F9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AF2D4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AF2D47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9D4E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2">
    <w:name w:val="Body Text 2"/>
    <w:basedOn w:val="Normal"/>
    <w:link w:val="Corpodetexto2Char"/>
    <w:rsid w:val="00A24820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A24820"/>
  </w:style>
  <w:style w:type="paragraph" w:styleId="Textodebalo">
    <w:name w:val="Balloon Text"/>
    <w:basedOn w:val="Normal"/>
    <w:link w:val="TextodebaloChar"/>
    <w:rsid w:val="00DF1724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DF1724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E14048"/>
  </w:style>
  <w:style w:type="character" w:customStyle="1" w:styleId="RodapChar">
    <w:name w:val="Rodapé Char"/>
    <w:link w:val="Rodap"/>
    <w:uiPriority w:val="99"/>
    <w:rsid w:val="00E14048"/>
  </w:style>
  <w:style w:type="paragraph" w:styleId="Recuodecorpodetexto">
    <w:name w:val="Body Text Indent"/>
    <w:basedOn w:val="Normal"/>
    <w:link w:val="RecuodecorpodetextoChar"/>
    <w:unhideWhenUsed/>
    <w:rsid w:val="007678B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7678B4"/>
  </w:style>
  <w:style w:type="paragraph" w:styleId="Recuodecorpodetexto2">
    <w:name w:val="Body Text Indent 2"/>
    <w:basedOn w:val="Normal"/>
    <w:link w:val="Recuodecorpodetexto2Char"/>
    <w:semiHidden/>
    <w:unhideWhenUsed/>
    <w:rsid w:val="007678B4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7678B4"/>
  </w:style>
  <w:style w:type="paragraph" w:customStyle="1" w:styleId="Default">
    <w:name w:val="Default"/>
    <w:rsid w:val="007678B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A9227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92278"/>
    <w:pPr>
      <w:spacing w:before="100" w:beforeAutospacing="1" w:after="100" w:afterAutospacing="1"/>
    </w:pPr>
    <w:rPr>
      <w:sz w:val="24"/>
      <w:szCs w:val="24"/>
    </w:rPr>
  </w:style>
  <w:style w:type="paragraph" w:customStyle="1" w:styleId="dou-paragraph">
    <w:name w:val="dou-paragraph"/>
    <w:basedOn w:val="Normal"/>
    <w:rsid w:val="00A92278"/>
    <w:pPr>
      <w:spacing w:before="100" w:beforeAutospacing="1" w:after="100" w:afterAutospacing="1"/>
    </w:pPr>
    <w:rPr>
      <w:sz w:val="24"/>
      <w:szCs w:val="24"/>
    </w:rPr>
  </w:style>
  <w:style w:type="character" w:customStyle="1" w:styleId="titulo">
    <w:name w:val="titulo"/>
    <w:basedOn w:val="Fontepargpadro"/>
    <w:rsid w:val="00677E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5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IENTE\Documents\TIMBRADO%202017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TIMBRADO 2017</Template>
  <TotalTime>1</TotalTime>
  <Pages>8</Pages>
  <Words>2135</Words>
  <Characters>11531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Senhores secretários, coordenadores e assistentes,</vt:lpstr>
    </vt:vector>
  </TitlesOfParts>
  <Company/>
  <LinksUpToDate>false</LinksUpToDate>
  <CharactersWithSpaces>13639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Senhores secretários, coordenadores e assistentes,</dc:title>
  <dc:creator>Usuário do Windows</dc:creator>
  <cp:lastModifiedBy>Marcos Douglas E. Machado</cp:lastModifiedBy>
  <cp:revision>2</cp:revision>
  <cp:lastPrinted>2024-01-22T16:29:00Z</cp:lastPrinted>
  <dcterms:created xsi:type="dcterms:W3CDTF">2024-02-06T11:34:00Z</dcterms:created>
  <dcterms:modified xsi:type="dcterms:W3CDTF">2024-02-06T11:34:00Z</dcterms:modified>
</cp:coreProperties>
</file>